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2BADD" w14:textId="579ED731" w:rsidR="00414744" w:rsidRDefault="00DD7F3B" w:rsidP="001B37B8">
      <w:r>
        <w:rPr>
          <w:noProof/>
        </w:rPr>
        <w:drawing>
          <wp:inline distT="0" distB="0" distL="0" distR="0" wp14:anchorId="7ED373FC" wp14:editId="41A0D360">
            <wp:extent cx="5720715" cy="5142865"/>
            <wp:effectExtent l="0" t="0" r="0" b="635"/>
            <wp:docPr id="19790400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0715" cy="5142865"/>
                    </a:xfrm>
                    <a:prstGeom prst="rect">
                      <a:avLst/>
                    </a:prstGeom>
                    <a:noFill/>
                    <a:ln>
                      <a:noFill/>
                    </a:ln>
                  </pic:spPr>
                </pic:pic>
              </a:graphicData>
            </a:graphic>
          </wp:inline>
        </w:drawing>
      </w:r>
    </w:p>
    <w:p w14:paraId="63375CB7" w14:textId="77777777" w:rsidR="00414744" w:rsidRDefault="00414744" w:rsidP="00414744"/>
    <w:p w14:paraId="0460185A" w14:textId="77777777" w:rsidR="009B1218" w:rsidRDefault="004C1AAE" w:rsidP="004C1AAE">
      <w:pPr>
        <w:pStyle w:val="DBESubtleHeader2"/>
        <w:rPr>
          <w:b/>
          <w:bCs/>
          <w:sz w:val="96"/>
          <w:szCs w:val="96"/>
        </w:rPr>
      </w:pPr>
      <w:r w:rsidRPr="004C1AAE">
        <w:rPr>
          <w:b/>
          <w:bCs/>
          <w:sz w:val="96"/>
          <w:szCs w:val="96"/>
        </w:rPr>
        <w:t>Appointments to Academy Trusts</w:t>
      </w:r>
    </w:p>
    <w:p w14:paraId="33E6135A" w14:textId="30C9E770" w:rsidR="00414744" w:rsidRDefault="009B1218" w:rsidP="004C1AAE">
      <w:pPr>
        <w:pStyle w:val="DBESubtleHeader2"/>
      </w:pPr>
      <w:r w:rsidRPr="009B1218">
        <w:t xml:space="preserve">Local Governing </w:t>
      </w:r>
      <w:r w:rsidR="00BA77E5">
        <w:t>Committee</w:t>
      </w:r>
      <w:r>
        <w:t xml:space="preserve"> Members</w:t>
      </w:r>
    </w:p>
    <w:p w14:paraId="1C812137" w14:textId="77777777" w:rsidR="00C62F02" w:rsidRPr="00414744" w:rsidRDefault="00C62F02" w:rsidP="00414744">
      <w:pPr>
        <w:sectPr w:rsidR="00C62F02" w:rsidRPr="00414744" w:rsidSect="00414744">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pPr>
    </w:p>
    <w:p w14:paraId="20E3F354" w14:textId="77777777" w:rsidR="00D56C50" w:rsidRDefault="00D56C50" w:rsidP="00D56C50"/>
    <w:p w14:paraId="63FAA7C5" w14:textId="77777777" w:rsidR="00D56C50" w:rsidRDefault="00D56C50" w:rsidP="00D56C50"/>
    <w:p w14:paraId="22030AA2" w14:textId="77777777" w:rsidR="00D56C50" w:rsidRDefault="00D56C50" w:rsidP="00D56C50"/>
    <w:p w14:paraId="69BBA910" w14:textId="77777777" w:rsidR="00D56C50" w:rsidRDefault="00D56C50" w:rsidP="00D56C50"/>
    <w:p w14:paraId="5F51BE33" w14:textId="77777777" w:rsidR="00D56C50" w:rsidRDefault="00D56C50" w:rsidP="00D56C50"/>
    <w:p w14:paraId="5DFAA03D" w14:textId="77777777" w:rsidR="00D56C50" w:rsidRDefault="00D56C50" w:rsidP="00D56C50"/>
    <w:p w14:paraId="72E22BB5" w14:textId="77777777" w:rsidR="00D56C50" w:rsidRDefault="00D56C50" w:rsidP="00D56C50"/>
    <w:p w14:paraId="69B3C001" w14:textId="77777777" w:rsidR="00D56C50" w:rsidRDefault="00D56C50" w:rsidP="00D56C50"/>
    <w:p w14:paraId="2FD9CCF1" w14:textId="77777777" w:rsidR="00D56C50" w:rsidRDefault="00D56C50" w:rsidP="00D56C50"/>
    <w:p w14:paraId="51980694" w14:textId="77777777" w:rsidR="00D56C50" w:rsidRDefault="00D56C50" w:rsidP="00D56C50"/>
    <w:p w14:paraId="50412B1D" w14:textId="77777777" w:rsidR="00D56C50" w:rsidRDefault="00D56C50" w:rsidP="00D56C50"/>
    <w:p w14:paraId="6F1FDF15" w14:textId="77777777" w:rsidR="00D56C50" w:rsidRDefault="00D56C50" w:rsidP="00D56C50"/>
    <w:p w14:paraId="34BE29E2" w14:textId="77777777" w:rsidR="00D56C50" w:rsidRDefault="00D56C50" w:rsidP="00D56C50"/>
    <w:p w14:paraId="7E598350" w14:textId="77777777" w:rsidR="00D56C50" w:rsidRPr="00D56C50" w:rsidRDefault="00D56C50" w:rsidP="00D56C50">
      <w:pPr>
        <w:jc w:val="center"/>
      </w:pPr>
      <w:r w:rsidRPr="00D56C50">
        <w:t>Being deeply Christian and for the common good, Chester Diocesan Board of Education and our schools will be communities which are:</w:t>
      </w:r>
    </w:p>
    <w:p w14:paraId="4B0F8774" w14:textId="77777777" w:rsidR="00D56C50" w:rsidRDefault="00D56C50" w:rsidP="00D56C50">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D56C50" w14:paraId="337FD149" w14:textId="77777777" w:rsidTr="00D56C50">
        <w:tc>
          <w:tcPr>
            <w:tcW w:w="3005" w:type="dxa"/>
          </w:tcPr>
          <w:p w14:paraId="2DCC3C7E" w14:textId="77777777" w:rsidR="00D56C50" w:rsidRPr="00D56C50" w:rsidRDefault="00D56C50" w:rsidP="00D56C50">
            <w:pPr>
              <w:jc w:val="center"/>
              <w:rPr>
                <w:b/>
                <w:bCs/>
              </w:rPr>
            </w:pPr>
            <w:r w:rsidRPr="00D56C50">
              <w:rPr>
                <w:b/>
                <w:bCs/>
              </w:rPr>
              <w:t>LOVING</w:t>
            </w:r>
          </w:p>
          <w:p w14:paraId="0F396EF7" w14:textId="77777777" w:rsidR="00D56C50" w:rsidRPr="00D56C50" w:rsidRDefault="00D56C50" w:rsidP="00D56C50">
            <w:pPr>
              <w:jc w:val="center"/>
            </w:pPr>
            <w:r w:rsidRPr="00D56C50">
              <w:t>in relationships</w:t>
            </w:r>
          </w:p>
        </w:tc>
        <w:tc>
          <w:tcPr>
            <w:tcW w:w="3005" w:type="dxa"/>
          </w:tcPr>
          <w:p w14:paraId="2962AE42" w14:textId="77777777" w:rsidR="00D56C50" w:rsidRPr="00D56C50" w:rsidRDefault="00D56C50" w:rsidP="00D56C50">
            <w:pPr>
              <w:jc w:val="center"/>
              <w:rPr>
                <w:b/>
                <w:bCs/>
              </w:rPr>
            </w:pPr>
            <w:r w:rsidRPr="00D56C50">
              <w:rPr>
                <w:b/>
                <w:bCs/>
              </w:rPr>
              <w:t>AMBITIOUS</w:t>
            </w:r>
          </w:p>
          <w:p w14:paraId="49C3DA1D" w14:textId="77777777" w:rsidR="00D56C50" w:rsidRDefault="00D56C50" w:rsidP="00D56C50">
            <w:pPr>
              <w:jc w:val="center"/>
            </w:pPr>
            <w:r w:rsidRPr="00D56C50">
              <w:t>in aspirations</w:t>
            </w:r>
          </w:p>
        </w:tc>
        <w:tc>
          <w:tcPr>
            <w:tcW w:w="3006" w:type="dxa"/>
          </w:tcPr>
          <w:p w14:paraId="799376F4" w14:textId="77777777" w:rsidR="00D56C50" w:rsidRPr="00D56C50" w:rsidRDefault="00D56C50" w:rsidP="00D56C50">
            <w:pPr>
              <w:jc w:val="center"/>
              <w:rPr>
                <w:b/>
                <w:bCs/>
              </w:rPr>
            </w:pPr>
            <w:r w:rsidRPr="00D56C50">
              <w:rPr>
                <w:b/>
                <w:bCs/>
              </w:rPr>
              <w:t>BOLD</w:t>
            </w:r>
          </w:p>
          <w:p w14:paraId="2947687A" w14:textId="77777777" w:rsidR="00D56C50" w:rsidRDefault="00D56C50" w:rsidP="00D56C50">
            <w:pPr>
              <w:jc w:val="center"/>
            </w:pPr>
            <w:r w:rsidRPr="00D56C50">
              <w:t>in actions</w:t>
            </w:r>
          </w:p>
        </w:tc>
      </w:tr>
    </w:tbl>
    <w:p w14:paraId="498CA381" w14:textId="77777777" w:rsidR="00D56C50" w:rsidRDefault="00D56C50" w:rsidP="00D56C50"/>
    <w:p w14:paraId="3369585E" w14:textId="77777777" w:rsidR="00D56C50" w:rsidRDefault="00D56C50" w:rsidP="00D56C50"/>
    <w:p w14:paraId="6B6FD315" w14:textId="77777777" w:rsidR="00D56C50" w:rsidRDefault="00D56C50" w:rsidP="00D56C50"/>
    <w:p w14:paraId="3C01AAAA" w14:textId="77777777" w:rsidR="00D56C50" w:rsidRDefault="00D56C50" w:rsidP="00D56C50"/>
    <w:p w14:paraId="26FD141A" w14:textId="77777777" w:rsidR="00D56C50" w:rsidRDefault="00D56C50" w:rsidP="00D56C50"/>
    <w:p w14:paraId="55F8E2D7" w14:textId="77777777" w:rsidR="00D56C50" w:rsidRDefault="00D56C50" w:rsidP="00D56C50"/>
    <w:p w14:paraId="48233130" w14:textId="77777777" w:rsidR="00D56C50" w:rsidRDefault="00D56C50" w:rsidP="00D56C50"/>
    <w:p w14:paraId="0922EB89" w14:textId="77777777" w:rsidR="00D56C50" w:rsidRDefault="00D56C50" w:rsidP="00D56C50"/>
    <w:p w14:paraId="1BB2AC3B" w14:textId="77777777" w:rsidR="00D56C50" w:rsidRDefault="00D56C50" w:rsidP="00D56C50"/>
    <w:p w14:paraId="30861586" w14:textId="77777777" w:rsidR="00D56C50" w:rsidRDefault="00D56C50" w:rsidP="00D56C50">
      <w:pPr>
        <w:jc w:val="center"/>
      </w:pPr>
      <w:r w:rsidRPr="00D56C50">
        <w:rPr>
          <w:i/>
          <w:iCs/>
        </w:rPr>
        <w:t>I have come that they may have life, and have it to the full.</w:t>
      </w:r>
      <w:r>
        <w:br/>
        <w:t>John 10:10</w:t>
      </w:r>
    </w:p>
    <w:p w14:paraId="22F4711A" w14:textId="77777777" w:rsidR="00D56C50" w:rsidRDefault="00D56C50" w:rsidP="00D56C50"/>
    <w:p w14:paraId="16A3A77F" w14:textId="77777777" w:rsidR="00D56C50" w:rsidRDefault="00D56C50" w:rsidP="00D56C50"/>
    <w:p w14:paraId="1F5D7DB1" w14:textId="77777777" w:rsidR="00D56C50" w:rsidRPr="00D56C50" w:rsidRDefault="00D56C50" w:rsidP="00D56C50">
      <w:pPr>
        <w:sectPr w:rsidR="00D56C50" w:rsidRPr="00D56C50">
          <w:headerReference w:type="default" r:id="rId17"/>
          <w:pgSz w:w="11906" w:h="16838"/>
          <w:pgMar w:top="1440" w:right="1440" w:bottom="1440" w:left="1440" w:header="708" w:footer="708" w:gutter="0"/>
          <w:cols w:space="708"/>
          <w:docGrid w:linePitch="360"/>
        </w:sectPr>
      </w:pPr>
    </w:p>
    <w:p w14:paraId="7386542F" w14:textId="429E6482" w:rsidR="004C1AAE" w:rsidRDefault="004C1AAE" w:rsidP="004C1AAE">
      <w:pPr>
        <w:pStyle w:val="DBEBoldHeader2"/>
      </w:pPr>
      <w:r>
        <w:lastRenderedPageBreak/>
        <w:t>Introduction</w:t>
      </w:r>
    </w:p>
    <w:p w14:paraId="3CD8C849" w14:textId="77777777" w:rsidR="001D0DD2" w:rsidRDefault="001D0DD2" w:rsidP="001D0DD2">
      <w:r>
        <w:t>Governors are the largest voluntary body in the country. They provide a valuable service to the community and help to influence the work of schools and the future of young people.</w:t>
      </w:r>
    </w:p>
    <w:p w14:paraId="1A0069DA" w14:textId="29E2352E" w:rsidR="000240CC" w:rsidRDefault="000240CC" w:rsidP="000240CC">
      <w:r>
        <w:t>There are two types of appointment made within Single Academy Trusts (SAT) or very small MATs and three types of Diocesan appointments involved in Multi-Academy Trusts (MAT):</w:t>
      </w:r>
    </w:p>
    <w:p w14:paraId="4475FA47" w14:textId="57461B23" w:rsidR="000240CC" w:rsidRDefault="000240CC" w:rsidP="000240CC">
      <w:pPr>
        <w:pStyle w:val="BulletedList"/>
        <w:numPr>
          <w:ilvl w:val="0"/>
          <w:numId w:val="24"/>
        </w:numPr>
      </w:pPr>
      <w:r>
        <w:t>DBE appointed Members — Members establish the Trust and set out its constitution through signing its memorandum and articles of association. They can appoint and dismiss directors;</w:t>
      </w:r>
    </w:p>
    <w:p w14:paraId="2A39C835" w14:textId="77777777" w:rsidR="000240CC" w:rsidRDefault="000240CC" w:rsidP="000240CC">
      <w:pPr>
        <w:pStyle w:val="BulletedList"/>
        <w:numPr>
          <w:ilvl w:val="0"/>
          <w:numId w:val="0"/>
        </w:numPr>
        <w:ind w:left="360"/>
      </w:pPr>
    </w:p>
    <w:p w14:paraId="50BC3C85" w14:textId="7AE4354A" w:rsidR="000240CC" w:rsidRDefault="000240CC" w:rsidP="000240CC">
      <w:pPr>
        <w:pStyle w:val="BulletedList"/>
        <w:numPr>
          <w:ilvl w:val="0"/>
          <w:numId w:val="24"/>
        </w:numPr>
      </w:pPr>
      <w:r>
        <w:t>Director appointments — Directors sit on the Board of Directors of the multi-academy trust. The Board of Directors have responsibilities in respect of all of the academies in the academy trust (including those which are not Church of England academies).</w:t>
      </w:r>
    </w:p>
    <w:p w14:paraId="6D585CCD" w14:textId="77777777" w:rsidR="000240CC" w:rsidRDefault="000240CC" w:rsidP="000240CC">
      <w:pPr>
        <w:pStyle w:val="BulletedList"/>
        <w:numPr>
          <w:ilvl w:val="0"/>
          <w:numId w:val="0"/>
        </w:numPr>
      </w:pPr>
    </w:p>
    <w:p w14:paraId="606AA889" w14:textId="2BBE8F31" w:rsidR="000240CC" w:rsidRDefault="000240CC" w:rsidP="000240CC">
      <w:pPr>
        <w:pStyle w:val="BulletedList"/>
        <w:numPr>
          <w:ilvl w:val="0"/>
          <w:numId w:val="24"/>
        </w:numPr>
      </w:pPr>
      <w:r>
        <w:t xml:space="preserve">DBE Local Governor appointments — DBE Local Governors sit on the Local Governing </w:t>
      </w:r>
      <w:r w:rsidR="009C6F30">
        <w:t>Committee</w:t>
      </w:r>
      <w:r>
        <w:t xml:space="preserve"> of a Church of England academy within a multi-academy trust. They may be appointed by the DBE, DBE Corporate Member or Directors with approval of the DBE. They have responsibilities in respect of their specific academy under powers delegated to the Local Governing </w:t>
      </w:r>
      <w:r w:rsidR="009C6F30">
        <w:t>Committee</w:t>
      </w:r>
      <w:r>
        <w:t xml:space="preserve"> by the Board of Directors and will be expected to have particular regard to the church foundation and Christian ethos of their academy.</w:t>
      </w:r>
    </w:p>
    <w:p w14:paraId="358CEA8B" w14:textId="77777777" w:rsidR="000240CC" w:rsidRDefault="000240CC" w:rsidP="000240CC">
      <w:r>
        <w:t xml:space="preserve">While there are strong similarities between the core functions and skills required to govern both maintained schools and academies, the legal framework within which governance operates in an academy and the consequent levels of governor accountability are fundamentally different from those of local authority maintained schools.  Academies are state funded schools that are independent of local authority control.  They are set up under education, charity and company law as charitable companies limited by guarantee.  This means that, in addition to carrying out the normal governance functions, directors are also directors of the academy company and trustees of the charity (the DFE generally uses the term trustees but in the diocese we use directors to avoid confusion with the trustees who own the land on which the school sits). </w:t>
      </w:r>
    </w:p>
    <w:p w14:paraId="1CDB0F98" w14:textId="77777777" w:rsidR="000240CC" w:rsidRDefault="000240CC" w:rsidP="000240CC">
      <w:r>
        <w:t xml:space="preserve">The governance structure for each academy trust is set out in its Memorandum and Articles of Association.  There are important differences between governance arrangements in a Single Academy Trust (SAT) and in a Multi-Academy Trust (MAT) which have a bearing on how appointments are made. </w:t>
      </w:r>
    </w:p>
    <w:p w14:paraId="1AF1FE7B" w14:textId="77777777" w:rsidR="000240CC" w:rsidRDefault="000240CC" w:rsidP="000240CC"/>
    <w:p w14:paraId="50BC7A5E" w14:textId="77777777" w:rsidR="000240CC" w:rsidRDefault="000240CC" w:rsidP="000240CC">
      <w:r>
        <w:lastRenderedPageBreak/>
        <w:t>All academy trusts (SATs and MATs) have a small number of company members, which, in the case of Church of England academies, will include representatives of the Diocesan Board of Education.  This is a non-executive body, whose key responsibilities will include the appointment of some or all of the directors of the Trust.</w:t>
      </w:r>
    </w:p>
    <w:p w14:paraId="03161D80" w14:textId="77777777" w:rsidR="000240CC" w:rsidRDefault="000240CC" w:rsidP="000240CC">
      <w:r>
        <w:t>The Trust Board will be responsible and accountable for:</w:t>
      </w:r>
    </w:p>
    <w:p w14:paraId="02766DAD" w14:textId="695CED0C" w:rsidR="000240CC" w:rsidRDefault="000240CC" w:rsidP="000240CC">
      <w:pPr>
        <w:pStyle w:val="BulletedList"/>
      </w:pPr>
      <w:r>
        <w:t>setting the strategic direction of the Trust;</w:t>
      </w:r>
    </w:p>
    <w:p w14:paraId="145A45D7" w14:textId="28D7B958" w:rsidR="000240CC" w:rsidRDefault="000240CC" w:rsidP="000240CC">
      <w:pPr>
        <w:pStyle w:val="BulletedList"/>
      </w:pPr>
      <w:r>
        <w:t>ensuring the quality of educational provision;</w:t>
      </w:r>
    </w:p>
    <w:p w14:paraId="66361839" w14:textId="1FACD7C7" w:rsidR="000240CC" w:rsidRDefault="000240CC" w:rsidP="000240CC">
      <w:pPr>
        <w:pStyle w:val="BulletedList"/>
      </w:pPr>
      <w:r>
        <w:t>challenging and monitoring the performance of every academy;</w:t>
      </w:r>
    </w:p>
    <w:p w14:paraId="444C3418" w14:textId="40CE5660" w:rsidR="000240CC" w:rsidRDefault="000240CC" w:rsidP="000240CC">
      <w:pPr>
        <w:pStyle w:val="BulletedList"/>
      </w:pPr>
      <w:r>
        <w:t>ensuring good financial health and probity across the Trust;</w:t>
      </w:r>
    </w:p>
    <w:p w14:paraId="0D0D16F9" w14:textId="5F2E3F03" w:rsidR="000240CC" w:rsidRDefault="000240CC" w:rsidP="000240CC">
      <w:r>
        <w:t>It may be supported in this by local governing bodies (</w:t>
      </w:r>
      <w:r w:rsidR="00051BF1">
        <w:t>LGC</w:t>
      </w:r>
      <w:r>
        <w:t xml:space="preserve">s) in each of the member academies, to which certain of the day-to-day governance functions may be formally delegated.  The composition of the </w:t>
      </w:r>
      <w:r w:rsidR="00051BF1">
        <w:t>LGC</w:t>
      </w:r>
      <w:r>
        <w:t xml:space="preserve"> and the functions which are delegated to it are set out in the Trust Board’s scheme of delegation for each of the academies in the MAT. Those who serve on </w:t>
      </w:r>
      <w:r w:rsidR="00051BF1">
        <w:t>LGC</w:t>
      </w:r>
      <w:r>
        <w:t xml:space="preserve">s are not directors of the company, do not operate across the MAT as a whole and do not carry the same level of responsibility and accountability as those who serve on the Trust Board.  Where a Church of England MAT includes both church and non-church academies, not all of the </w:t>
      </w:r>
      <w:r w:rsidR="00051BF1">
        <w:t>LGC</w:t>
      </w:r>
      <w:r>
        <w:t>s of MAT academies will include church-appointed governors, and members of the Trust Board will need to be mindful of the different character of the schools they govern.</w:t>
      </w:r>
    </w:p>
    <w:p w14:paraId="3B913CA7" w14:textId="5DD06F99" w:rsidR="000240CC" w:rsidRDefault="000240CC" w:rsidP="000240CC">
      <w:r>
        <w:t xml:space="preserve">It is essential that all of those who serve on trust boards or </w:t>
      </w:r>
      <w:r w:rsidR="00051BF1">
        <w:t>LGC</w:t>
      </w:r>
      <w:r>
        <w:t xml:space="preserve">s have the skills, commitment and time that are required to carry out their role.  However, nominating/appointing bodies should be aware of the difference in the demands made of trust boards as opposed to </w:t>
      </w:r>
      <w:r w:rsidR="00051BF1">
        <w:t>LGC</w:t>
      </w:r>
      <w:r>
        <w:t>s and should take care to ensure that the right appointments are made at the right level.</w:t>
      </w:r>
    </w:p>
    <w:p w14:paraId="574EE1BA" w14:textId="77777777" w:rsidR="000240CC" w:rsidRDefault="000240CC" w:rsidP="000240CC">
      <w:r>
        <w:t>It is important that those appointed understand the difference in role between a Member, Director and Local Governor and what their particular role is.</w:t>
      </w:r>
    </w:p>
    <w:p w14:paraId="2FF00336" w14:textId="77777777" w:rsidR="000240CC" w:rsidRDefault="000240CC" w:rsidP="000240CC">
      <w:r>
        <w:t>All Members and Directors should familiarise themselves with the Memorandum and Articles for their Trust (these will be based on the Church model documents which can be found on the gov.uk website). The scheme of Delegation should also be well known by all involved in the governance of any MAT.</w:t>
      </w:r>
    </w:p>
    <w:p w14:paraId="79303937" w14:textId="1BE4F352" w:rsidR="004C1AAE" w:rsidRDefault="000240CC" w:rsidP="000240CC">
      <w:r>
        <w:t>The importance of effective Christian governance in our church schools, especially if they sit within a Multi-Academy Trust cannot be underestimated, especially in the current educational climate. We would therefore urge all churches to look at governance as a form of Christian service, ensuring God’s love is shared with the young people of the local community through church academies.</w:t>
      </w:r>
    </w:p>
    <w:p w14:paraId="697F8EDF" w14:textId="77777777" w:rsidR="000240CC" w:rsidRDefault="000240CC" w:rsidP="000240CC"/>
    <w:p w14:paraId="26BDDEDA" w14:textId="62A73F52" w:rsidR="007559E8" w:rsidRPr="0003776F" w:rsidRDefault="0003776F" w:rsidP="007559E8">
      <w:pPr>
        <w:rPr>
          <w:b/>
          <w:bCs/>
          <w:sz w:val="40"/>
          <w:szCs w:val="40"/>
        </w:rPr>
      </w:pPr>
      <w:r w:rsidRPr="0003776F">
        <w:rPr>
          <w:b/>
          <w:bCs/>
          <w:sz w:val="40"/>
          <w:szCs w:val="40"/>
        </w:rPr>
        <w:lastRenderedPageBreak/>
        <w:t>Local Governing Committees</w:t>
      </w:r>
    </w:p>
    <w:p w14:paraId="37473EF2" w14:textId="3B7DA04E" w:rsidR="00D51E60" w:rsidRDefault="00D51E60" w:rsidP="00D51E60">
      <w:r>
        <w:t xml:space="preserve">In Multi Academy Trusts, each Academy may have its own ‘Local Governing </w:t>
      </w:r>
      <w:r w:rsidR="009C6F30">
        <w:t>Committee</w:t>
      </w:r>
      <w:r>
        <w:t>’ (‘LG</w:t>
      </w:r>
      <w:r w:rsidR="009C6F30">
        <w:t>C</w:t>
      </w:r>
      <w:r>
        <w:t xml:space="preserve">’) or ‘Advisory Body’. These have a similar status to committees of a maintained Governing </w:t>
      </w:r>
      <w:r w:rsidR="00F8751E">
        <w:t>Committee</w:t>
      </w:r>
      <w:r>
        <w:t xml:space="preserve"> and the only powers they have are those that are delegated to them by the Board of Directors. The ability to delegate additional responsibilities or remove responsibilities is not static and the level of delegation can be reviewed to meet changing circumstances. For example, if a school</w:t>
      </w:r>
      <w:r w:rsidR="009F2CA0">
        <w:t>’s leadership</w:t>
      </w:r>
      <w:r>
        <w:t xml:space="preserve"> was judged by Ofsted to </w:t>
      </w:r>
      <w:r w:rsidR="00284FB9">
        <w:t>have improved</w:t>
      </w:r>
      <w:r>
        <w:t xml:space="preserve"> after previously being judged </w:t>
      </w:r>
      <w:r w:rsidR="00284FB9">
        <w:t xml:space="preserve">as requiring more </w:t>
      </w:r>
      <w:r w:rsidR="00B9395B">
        <w:t>support or focus</w:t>
      </w:r>
      <w:r>
        <w:t>, it might be appropriate for the LG</w:t>
      </w:r>
      <w:r w:rsidR="00F8751E">
        <w:t>C</w:t>
      </w:r>
      <w:r>
        <w:t xml:space="preserve"> to be given more delegated powers by the Board. Individuals serving on an LG</w:t>
      </w:r>
      <w:r w:rsidR="00F8751E">
        <w:t>C</w:t>
      </w:r>
      <w:r>
        <w:t xml:space="preserve"> or Advisory Body may or may not be Directors of the Academy Trust. </w:t>
      </w:r>
    </w:p>
    <w:p w14:paraId="6ECB1442" w14:textId="1EBE1820" w:rsidR="004C1AAE" w:rsidRDefault="00D51E60" w:rsidP="00D51E60">
      <w:r>
        <w:t>The LG</w:t>
      </w:r>
      <w:r w:rsidR="00F8751E">
        <w:t>C</w:t>
      </w:r>
      <w:r>
        <w:t xml:space="preserve"> should reflect the prior status of the school (</w:t>
      </w:r>
      <w:proofErr w:type="spellStart"/>
      <w:r>
        <w:t>eg</w:t>
      </w:r>
      <w:proofErr w:type="spellEnd"/>
      <w:r>
        <w:t xml:space="preserve"> Voluntary Aided, Voluntary Controlled or Community). Academies that were previously Voluntary Controlled must have at least 2 and no more than 25% of their </w:t>
      </w:r>
      <w:r w:rsidR="00051BF1">
        <w:t>LGC</w:t>
      </w:r>
      <w:r>
        <w:t xml:space="preserve"> appointed by the DBE or the Directors following approval of the DBE Corporate Member; previous community schools will not have any governors appointed by the DBE or local church; previous Voluntary Aided schools will have all of the </w:t>
      </w:r>
      <w:r w:rsidR="00051BF1">
        <w:t>LGC</w:t>
      </w:r>
      <w:r>
        <w:t xml:space="preserve"> appointed by the Directors with the approval of the DBE or DBE Corporate Member (except for elected parents). It would be the expectation that appointments should be done in consultation with the local parish.</w:t>
      </w:r>
    </w:p>
    <w:p w14:paraId="3719F1E6" w14:textId="77777777" w:rsidR="0003776F" w:rsidRDefault="0003776F" w:rsidP="00787533"/>
    <w:p w14:paraId="02476327" w14:textId="702ADAD4" w:rsidR="00787533" w:rsidRDefault="00787533" w:rsidP="00787533">
      <w:r>
        <w:t>This pack includes all the relevant paperwork required during the appointments process. This includes:</w:t>
      </w:r>
    </w:p>
    <w:p w14:paraId="07B36FFE" w14:textId="77777777" w:rsidR="00787533" w:rsidRDefault="00787533" w:rsidP="00787533">
      <w:pPr>
        <w:pStyle w:val="BulletedList"/>
      </w:pPr>
      <w:r>
        <w:t>Application form</w:t>
      </w:r>
    </w:p>
    <w:p w14:paraId="09DC05D2" w14:textId="77777777" w:rsidR="00787533" w:rsidRDefault="00787533" w:rsidP="00787533">
      <w:pPr>
        <w:pStyle w:val="BulletedList"/>
      </w:pPr>
      <w:r>
        <w:t xml:space="preserve">Governor Declaration form </w:t>
      </w:r>
    </w:p>
    <w:p w14:paraId="58D809A4" w14:textId="24A42624" w:rsidR="00787533" w:rsidRDefault="00787533" w:rsidP="00787533">
      <w:pPr>
        <w:pStyle w:val="BulletedList"/>
      </w:pPr>
      <w:r>
        <w:t>Faith reference and nomination form</w:t>
      </w:r>
    </w:p>
    <w:p w14:paraId="72F6CAA5" w14:textId="77777777" w:rsidR="00787533" w:rsidRDefault="00787533" w:rsidP="00787533"/>
    <w:p w14:paraId="00C90EBC" w14:textId="12C76629" w:rsidR="00787533" w:rsidRDefault="00787533" w:rsidP="00787533">
      <w:r>
        <w:t>If you have any questions about the process or any other queries then please contact Linda Boys (</w:t>
      </w:r>
      <w:hyperlink r:id="rId18" w:history="1">
        <w:r>
          <w:rPr>
            <w:rStyle w:val="Hyperlink"/>
          </w:rPr>
          <w:t>linda.boys@chester.anglican.org</w:t>
        </w:r>
      </w:hyperlink>
      <w:r>
        <w:t>).</w:t>
      </w:r>
    </w:p>
    <w:p w14:paraId="28361C0E" w14:textId="77777777" w:rsidR="00683904" w:rsidRDefault="00683904" w:rsidP="00D51E60"/>
    <w:p w14:paraId="4BCE0A98" w14:textId="77777777" w:rsidR="006A2518" w:rsidRDefault="006A2518">
      <w:pPr>
        <w:rPr>
          <w:b/>
          <w:bCs/>
          <w:sz w:val="40"/>
          <w:szCs w:val="40"/>
        </w:rPr>
      </w:pPr>
      <w:r>
        <w:rPr>
          <w:b/>
          <w:bCs/>
          <w:sz w:val="40"/>
          <w:szCs w:val="40"/>
        </w:rPr>
        <w:br w:type="page"/>
      </w:r>
    </w:p>
    <w:p w14:paraId="31208C02" w14:textId="717C6225" w:rsidR="00242DD2" w:rsidRPr="009A6B19" w:rsidRDefault="00242DD2" w:rsidP="004C1AAE">
      <w:pPr>
        <w:rPr>
          <w:b/>
          <w:bCs/>
          <w:sz w:val="40"/>
          <w:szCs w:val="40"/>
        </w:rPr>
      </w:pPr>
      <w:r w:rsidRPr="009A6B19">
        <w:rPr>
          <w:b/>
          <w:bCs/>
          <w:sz w:val="40"/>
          <w:szCs w:val="40"/>
        </w:rPr>
        <w:lastRenderedPageBreak/>
        <w:t>Expectations of DBE appointed Local Governors</w:t>
      </w:r>
    </w:p>
    <w:p w14:paraId="423C4831" w14:textId="77777777" w:rsidR="00A634FC" w:rsidRDefault="00A634FC" w:rsidP="00A634FC">
      <w:r>
        <w:t xml:space="preserve">It is an expectation of the DBE that Local Governors will have: </w:t>
      </w:r>
    </w:p>
    <w:p w14:paraId="1DAA64A8" w14:textId="77777777" w:rsidR="00A634FC" w:rsidRDefault="00A634FC" w:rsidP="00A634FC">
      <w:pPr>
        <w:pStyle w:val="BulletedList"/>
      </w:pPr>
      <w:r>
        <w:t xml:space="preserve">An understanding of the doctrines and tenets of the Church of England and the importance of Church of England schools to the mission of the Church; </w:t>
      </w:r>
    </w:p>
    <w:p w14:paraId="2CE4473E" w14:textId="77777777" w:rsidR="00A634FC" w:rsidRDefault="00A634FC" w:rsidP="00A634FC">
      <w:pPr>
        <w:pStyle w:val="BulletedList"/>
      </w:pPr>
      <w:r>
        <w:t xml:space="preserve">A commitment to the Academy Trust and its Objects including the Christian character and ethos of the Academy Trust; </w:t>
      </w:r>
    </w:p>
    <w:p w14:paraId="4C8DD091" w14:textId="77777777" w:rsidR="00A634FC" w:rsidRDefault="00A634FC" w:rsidP="00A634FC">
      <w:pPr>
        <w:pStyle w:val="BulletedList"/>
      </w:pPr>
      <w:r>
        <w:t>A commitment to the Christian character and ethos of the academy they oversee;</w:t>
      </w:r>
    </w:p>
    <w:p w14:paraId="7787299B" w14:textId="77777777" w:rsidR="00A634FC" w:rsidRDefault="00A634FC" w:rsidP="00A634FC">
      <w:pPr>
        <w:pStyle w:val="BulletedList"/>
      </w:pPr>
      <w:r>
        <w:t xml:space="preserve">A willingness to devote the necessary time and effort to academy business; </w:t>
      </w:r>
    </w:p>
    <w:p w14:paraId="175424D5" w14:textId="77777777" w:rsidR="00A634FC" w:rsidRDefault="00A634FC" w:rsidP="00A634FC">
      <w:pPr>
        <w:pStyle w:val="BulletedList"/>
      </w:pPr>
      <w:r>
        <w:t xml:space="preserve">Effective communication skills and a willingness to ensure effective communication between the DBE and the Academy Trust; </w:t>
      </w:r>
    </w:p>
    <w:p w14:paraId="1215CD3C" w14:textId="77777777" w:rsidR="00A634FC" w:rsidRDefault="00A634FC" w:rsidP="00A634FC">
      <w:pPr>
        <w:pStyle w:val="BulletedList"/>
      </w:pPr>
      <w:r>
        <w:t xml:space="preserve">An ability to hold others to account for their professional practice; </w:t>
      </w:r>
    </w:p>
    <w:p w14:paraId="696F1FB5" w14:textId="77777777" w:rsidR="00A634FC" w:rsidRDefault="00A634FC" w:rsidP="00A634FC">
      <w:pPr>
        <w:pStyle w:val="BulletedList"/>
      </w:pPr>
      <w:r>
        <w:t xml:space="preserve">Good independent judgment; </w:t>
      </w:r>
    </w:p>
    <w:p w14:paraId="67204356" w14:textId="64F551A8" w:rsidR="00A634FC" w:rsidRDefault="00A634FC" w:rsidP="00A634FC">
      <w:pPr>
        <w:pStyle w:val="BulletedList"/>
      </w:pPr>
      <w:r>
        <w:t xml:space="preserve">An understanding of the role of the </w:t>
      </w:r>
      <w:r w:rsidR="00051BF1">
        <w:t>LGC</w:t>
      </w:r>
      <w:r>
        <w:t xml:space="preserve"> within the Trust;</w:t>
      </w:r>
    </w:p>
    <w:p w14:paraId="5BC41940" w14:textId="77777777" w:rsidR="00A634FC" w:rsidRDefault="00A634FC" w:rsidP="00A634FC">
      <w:pPr>
        <w:pStyle w:val="BulletedList"/>
      </w:pPr>
      <w:r>
        <w:t>A commitment to attend Diocesan and other training in order to develop skills and knowledge;</w:t>
      </w:r>
    </w:p>
    <w:p w14:paraId="0D099261" w14:textId="77777777" w:rsidR="00A634FC" w:rsidRDefault="00A634FC" w:rsidP="00A634FC">
      <w:pPr>
        <w:pStyle w:val="BulletedList"/>
      </w:pPr>
      <w:r>
        <w:t>A commitment to following DBE policy and procedure;</w:t>
      </w:r>
    </w:p>
    <w:p w14:paraId="26C993CA" w14:textId="462AC1C4" w:rsidR="00936A81" w:rsidRDefault="00A634FC" w:rsidP="00B34DEF">
      <w:pPr>
        <w:pStyle w:val="BulletedList"/>
      </w:pPr>
      <w:r>
        <w:t>A</w:t>
      </w:r>
      <w:r w:rsidR="00A85565">
        <w:t>n</w:t>
      </w:r>
      <w:r>
        <w:t xml:space="preserve"> ability to ensure confidentiality and act at all times with integrity</w:t>
      </w:r>
    </w:p>
    <w:p w14:paraId="2B846DBC" w14:textId="2AA33166" w:rsidR="00E8408A" w:rsidRDefault="00A85565" w:rsidP="00E8408A">
      <w:pPr>
        <w:pStyle w:val="BulletedList"/>
      </w:pPr>
      <w:r>
        <w:t xml:space="preserve">An ability and willingness </w:t>
      </w:r>
      <w:r w:rsidR="00E8408A">
        <w:t>to uphold the 7 principles of public life:</w:t>
      </w:r>
    </w:p>
    <w:p w14:paraId="127290FA" w14:textId="77777777" w:rsidR="00E8408A" w:rsidRDefault="00E8408A" w:rsidP="00E8408A">
      <w:pPr>
        <w:pStyle w:val="BulletedList"/>
        <w:numPr>
          <w:ilvl w:val="1"/>
          <w:numId w:val="26"/>
        </w:numPr>
      </w:pPr>
      <w:r>
        <w:t>selflessness</w:t>
      </w:r>
    </w:p>
    <w:p w14:paraId="50308BD4" w14:textId="77777777" w:rsidR="00E8408A" w:rsidRDefault="00E8408A" w:rsidP="00E8408A">
      <w:pPr>
        <w:pStyle w:val="BulletedList"/>
        <w:numPr>
          <w:ilvl w:val="1"/>
          <w:numId w:val="26"/>
        </w:numPr>
      </w:pPr>
      <w:r>
        <w:t>integrity</w:t>
      </w:r>
    </w:p>
    <w:p w14:paraId="71712904" w14:textId="77777777" w:rsidR="00E8408A" w:rsidRDefault="00E8408A" w:rsidP="00E8408A">
      <w:pPr>
        <w:pStyle w:val="BulletedList"/>
        <w:numPr>
          <w:ilvl w:val="1"/>
          <w:numId w:val="26"/>
        </w:numPr>
      </w:pPr>
      <w:r>
        <w:t>objectivity</w:t>
      </w:r>
    </w:p>
    <w:p w14:paraId="1D3F78F7" w14:textId="77777777" w:rsidR="00E8408A" w:rsidRDefault="00E8408A" w:rsidP="00E8408A">
      <w:pPr>
        <w:pStyle w:val="BulletedList"/>
        <w:numPr>
          <w:ilvl w:val="1"/>
          <w:numId w:val="26"/>
        </w:numPr>
      </w:pPr>
      <w:r>
        <w:t>accountability</w:t>
      </w:r>
    </w:p>
    <w:p w14:paraId="27104E9C" w14:textId="77777777" w:rsidR="00E8408A" w:rsidRDefault="00E8408A" w:rsidP="00E8408A">
      <w:pPr>
        <w:pStyle w:val="BulletedList"/>
        <w:numPr>
          <w:ilvl w:val="1"/>
          <w:numId w:val="26"/>
        </w:numPr>
      </w:pPr>
      <w:r>
        <w:t>openness</w:t>
      </w:r>
    </w:p>
    <w:p w14:paraId="37A476F6" w14:textId="77777777" w:rsidR="00E8408A" w:rsidRDefault="00E8408A" w:rsidP="00E8408A">
      <w:pPr>
        <w:pStyle w:val="BulletedList"/>
        <w:numPr>
          <w:ilvl w:val="1"/>
          <w:numId w:val="26"/>
        </w:numPr>
      </w:pPr>
      <w:r>
        <w:t>honesty</w:t>
      </w:r>
    </w:p>
    <w:p w14:paraId="3B748F5D" w14:textId="77777777" w:rsidR="00E8408A" w:rsidRDefault="00E8408A" w:rsidP="00E8408A">
      <w:pPr>
        <w:pStyle w:val="BulletedList"/>
        <w:numPr>
          <w:ilvl w:val="1"/>
          <w:numId w:val="26"/>
        </w:numPr>
      </w:pPr>
      <w:r>
        <w:t>leadership</w:t>
      </w:r>
    </w:p>
    <w:p w14:paraId="01ACAE04" w14:textId="77777777" w:rsidR="00E8408A" w:rsidRDefault="00E8408A" w:rsidP="00E8408A">
      <w:pPr>
        <w:pStyle w:val="BulletedList"/>
      </w:pPr>
      <w:r>
        <w:t>comply with safeguarding checks</w:t>
      </w:r>
    </w:p>
    <w:p w14:paraId="1692FD0F" w14:textId="77777777" w:rsidR="000A410D" w:rsidRDefault="000A410D" w:rsidP="00936A81">
      <w:pPr>
        <w:pStyle w:val="BulletedList"/>
        <w:numPr>
          <w:ilvl w:val="0"/>
          <w:numId w:val="0"/>
        </w:numPr>
        <w:ind w:left="360"/>
      </w:pPr>
    </w:p>
    <w:p w14:paraId="14A68A3B" w14:textId="6764156E" w:rsidR="001D173E" w:rsidRPr="002100C6" w:rsidRDefault="001D173E" w:rsidP="001D173E">
      <w:pPr>
        <w:rPr>
          <w:b/>
          <w:bCs/>
        </w:rPr>
      </w:pPr>
      <w:r w:rsidRPr="000F671D">
        <w:rPr>
          <w:b/>
          <w:bCs/>
        </w:rPr>
        <w:t>In all cases these appointments will be subject to a DBS check which must be undertaken by the trust.</w:t>
      </w:r>
    </w:p>
    <w:p w14:paraId="009B1547" w14:textId="77777777" w:rsidR="001D173E" w:rsidRDefault="001D173E" w:rsidP="000A410D"/>
    <w:p w14:paraId="3D70E418" w14:textId="77777777" w:rsidR="001D173E" w:rsidRDefault="001D173E" w:rsidP="001D173E">
      <w:r>
        <w:t>The following information sets out the appointments process.</w:t>
      </w:r>
    </w:p>
    <w:p w14:paraId="1D093221" w14:textId="2002DA81" w:rsidR="004C1AAE" w:rsidRDefault="00A634FC" w:rsidP="00936A81">
      <w:pPr>
        <w:pStyle w:val="BulletedList"/>
        <w:numPr>
          <w:ilvl w:val="0"/>
          <w:numId w:val="0"/>
        </w:numPr>
        <w:ind w:left="360"/>
      </w:pPr>
      <w:r>
        <w:t>.</w:t>
      </w:r>
      <w:r w:rsidR="004C1AAE">
        <w:br w:type="page"/>
      </w:r>
    </w:p>
    <w:p w14:paraId="6BA83C44" w14:textId="677D30E9" w:rsidR="004C1AAE" w:rsidRDefault="005C564E" w:rsidP="004C1AAE">
      <w:pPr>
        <w:rPr>
          <w:b/>
          <w:bCs/>
          <w:sz w:val="40"/>
          <w:szCs w:val="40"/>
        </w:rPr>
      </w:pPr>
      <w:r w:rsidRPr="005C564E">
        <w:rPr>
          <w:b/>
          <w:bCs/>
          <w:sz w:val="40"/>
          <w:szCs w:val="40"/>
        </w:rPr>
        <w:lastRenderedPageBreak/>
        <w:t xml:space="preserve">Process for </w:t>
      </w:r>
      <w:r>
        <w:rPr>
          <w:b/>
          <w:bCs/>
          <w:sz w:val="40"/>
          <w:szCs w:val="40"/>
        </w:rPr>
        <w:t>A</w:t>
      </w:r>
      <w:r w:rsidRPr="005C564E">
        <w:rPr>
          <w:b/>
          <w:bCs/>
          <w:sz w:val="40"/>
          <w:szCs w:val="40"/>
        </w:rPr>
        <w:t xml:space="preserve">ppointment of DBE </w:t>
      </w:r>
      <w:r>
        <w:rPr>
          <w:b/>
          <w:bCs/>
          <w:sz w:val="40"/>
          <w:szCs w:val="40"/>
        </w:rPr>
        <w:t>A</w:t>
      </w:r>
      <w:r w:rsidRPr="005C564E">
        <w:rPr>
          <w:b/>
          <w:bCs/>
          <w:sz w:val="40"/>
          <w:szCs w:val="40"/>
        </w:rPr>
        <w:t xml:space="preserve">ppointed </w:t>
      </w:r>
      <w:r w:rsidR="00051BF1">
        <w:rPr>
          <w:b/>
          <w:bCs/>
          <w:sz w:val="40"/>
          <w:szCs w:val="40"/>
        </w:rPr>
        <w:t>LGC</w:t>
      </w:r>
      <w:r w:rsidRPr="005C564E">
        <w:rPr>
          <w:b/>
          <w:bCs/>
          <w:sz w:val="40"/>
          <w:szCs w:val="40"/>
        </w:rPr>
        <w:t xml:space="preserve"> Members </w:t>
      </w:r>
      <w:r w:rsidRPr="005C564E">
        <w:rPr>
          <w:sz w:val="40"/>
          <w:szCs w:val="40"/>
        </w:rPr>
        <w:t>(minority model)</w:t>
      </w:r>
    </w:p>
    <w:p w14:paraId="4658EDD6" w14:textId="77777777" w:rsidR="005C564E" w:rsidRDefault="005C564E" w:rsidP="004C1AAE"/>
    <w:p w14:paraId="63921CDA" w14:textId="6362BCC6" w:rsidR="004C1AAE" w:rsidRDefault="00B9664C" w:rsidP="004C1AAE">
      <w:r w:rsidRPr="00EB06A9">
        <w:rPr>
          <w:rFonts w:ascii="Segoe UI" w:hAnsi="Segoe UI" w:cs="Segoe UI"/>
          <w:b/>
          <w:noProof/>
          <w:lang w:eastAsia="en-GB"/>
        </w:rPr>
        <w:drawing>
          <wp:inline distT="0" distB="0" distL="0" distR="0" wp14:anchorId="5DF0DDE8" wp14:editId="2764AD6A">
            <wp:extent cx="5731510" cy="7043420"/>
            <wp:effectExtent l="0" t="0" r="0" b="24130"/>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49946279" w14:textId="3557FB55" w:rsidR="00E31BC3" w:rsidRDefault="00E31BC3">
      <w:r>
        <w:br w:type="page"/>
      </w:r>
    </w:p>
    <w:p w14:paraId="709CCE43" w14:textId="38F293CE" w:rsidR="00E31BC3" w:rsidRDefault="003B3DB7" w:rsidP="00E31BC3">
      <w:pPr>
        <w:rPr>
          <w:b/>
          <w:bCs/>
          <w:sz w:val="40"/>
          <w:szCs w:val="40"/>
        </w:rPr>
      </w:pPr>
      <w:r w:rsidRPr="003B3DB7">
        <w:rPr>
          <w:b/>
          <w:bCs/>
          <w:sz w:val="40"/>
          <w:szCs w:val="40"/>
        </w:rPr>
        <w:lastRenderedPageBreak/>
        <w:t>Process for appointment of DBE/DBE Corporate Member approved Local Governors</w:t>
      </w:r>
    </w:p>
    <w:p w14:paraId="110EC9A6" w14:textId="77777777" w:rsidR="003B3DB7" w:rsidRDefault="003B3DB7" w:rsidP="00E31BC3"/>
    <w:p w14:paraId="3FC9AC9C" w14:textId="1FEC2F11" w:rsidR="00E31BC3" w:rsidRDefault="008C6DCC" w:rsidP="00E31BC3">
      <w:r w:rsidRPr="00EB06A9">
        <w:rPr>
          <w:rFonts w:ascii="Segoe UI" w:hAnsi="Segoe UI" w:cs="Segoe UI"/>
          <w:b/>
          <w:noProof/>
          <w:lang w:eastAsia="en-GB"/>
        </w:rPr>
        <w:drawing>
          <wp:inline distT="0" distB="0" distL="0" distR="0" wp14:anchorId="42D67040" wp14:editId="055C8356">
            <wp:extent cx="5731510" cy="6615223"/>
            <wp:effectExtent l="0" t="0" r="0" b="14605"/>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7FFECE62" w14:textId="0ACDD0A7" w:rsidR="00064840" w:rsidRDefault="00064840">
      <w:r>
        <w:br w:type="page"/>
      </w:r>
    </w:p>
    <w:p w14:paraId="26FF315C" w14:textId="77777777" w:rsidR="00064840" w:rsidRDefault="00064840" w:rsidP="00064840">
      <w:pPr>
        <w:pStyle w:val="DBEBoldHeader1"/>
      </w:pPr>
      <w:r>
        <w:lastRenderedPageBreak/>
        <w:t>Further considerations for TRUSTS, schools AND Clergy</w:t>
      </w:r>
    </w:p>
    <w:p w14:paraId="27156FBD" w14:textId="77777777" w:rsidR="00064840" w:rsidRDefault="00064840" w:rsidP="00064840"/>
    <w:p w14:paraId="7C6C6CEA" w14:textId="77777777" w:rsidR="00064840" w:rsidRDefault="00064840" w:rsidP="00064840">
      <w:pPr>
        <w:pStyle w:val="DBESubtleHeader2"/>
      </w:pPr>
      <w:r>
        <w:t>Resignations</w:t>
      </w:r>
    </w:p>
    <w:p w14:paraId="669B433E" w14:textId="77777777" w:rsidR="00064840" w:rsidRDefault="00064840" w:rsidP="00064840">
      <w:r>
        <w:t xml:space="preserve">If a DBE appointed or approved governor tenders their resignation </w:t>
      </w:r>
      <w:r w:rsidRPr="00F52C02">
        <w:t>it is important that this information is sent to the office so that our records are kept up to date and the trust or clerk informed.</w:t>
      </w:r>
    </w:p>
    <w:p w14:paraId="6D6F93A3" w14:textId="77777777" w:rsidR="00064840" w:rsidRDefault="00064840" w:rsidP="00064840"/>
    <w:p w14:paraId="6C7FC68E" w14:textId="77777777" w:rsidR="00064840" w:rsidRDefault="00064840" w:rsidP="00064840">
      <w:pPr>
        <w:pStyle w:val="DBESubtleHeader2"/>
      </w:pPr>
      <w:r>
        <w:t>Terms of Office</w:t>
      </w:r>
    </w:p>
    <w:p w14:paraId="7CF1169D" w14:textId="77777777" w:rsidR="00064840" w:rsidRDefault="00064840" w:rsidP="00064840">
      <w:r>
        <w:t>Current general advice is that governors should serve no more than two four-year terms of office in any one school. This does depend on the context of the school and the individual governor but should be considered when looking at re-appointments.</w:t>
      </w:r>
    </w:p>
    <w:p w14:paraId="47FD8DEE" w14:textId="77777777" w:rsidR="00064840" w:rsidRDefault="00064840" w:rsidP="00064840"/>
    <w:p w14:paraId="653AB7E7" w14:textId="77777777" w:rsidR="00064840" w:rsidRDefault="00064840" w:rsidP="00064840">
      <w:pPr>
        <w:pStyle w:val="DBESubtleHeader2"/>
      </w:pPr>
      <w:r>
        <w:t>Children at Other Schools</w:t>
      </w:r>
    </w:p>
    <w:p w14:paraId="18AE0DF5" w14:textId="77777777" w:rsidR="00064840" w:rsidRDefault="00064840" w:rsidP="00064840">
      <w:r>
        <w:t xml:space="preserve">If a potential governor lives within your school’s designated area but has chosen to send his/her child to another school, please consider carefully whether it is appropriate for that person to be nominated </w:t>
      </w:r>
      <w:r w:rsidRPr="00C510FD">
        <w:t xml:space="preserve">as a </w:t>
      </w:r>
      <w:r>
        <w:t>DBE local governor of your school and the message this may give to parents. If a governor removes their child from the school then we would expect the governor to stand down.</w:t>
      </w:r>
    </w:p>
    <w:p w14:paraId="685A3F33" w14:textId="77777777" w:rsidR="00064840" w:rsidRDefault="00064840" w:rsidP="00064840"/>
    <w:p w14:paraId="69378781" w14:textId="77777777" w:rsidR="00064840" w:rsidRDefault="00064840" w:rsidP="00064840">
      <w:pPr>
        <w:pStyle w:val="DBESubtleHeader2"/>
      </w:pPr>
      <w:r>
        <w:t>Members of the Same Family</w:t>
      </w:r>
    </w:p>
    <w:p w14:paraId="125642FF" w14:textId="77777777" w:rsidR="00064840" w:rsidRDefault="00064840" w:rsidP="00064840">
      <w:r>
        <w:t>It is not advisable for two members of the same family (or two people living together) to serve on the same governing board or for one to be a governor whilst the other is an employee of the school.</w:t>
      </w:r>
    </w:p>
    <w:p w14:paraId="1254F007" w14:textId="77777777" w:rsidR="00064840" w:rsidRDefault="00064840" w:rsidP="00064840"/>
    <w:p w14:paraId="5F8909A5" w14:textId="77777777" w:rsidR="00064840" w:rsidRDefault="00064840" w:rsidP="00064840">
      <w:pPr>
        <w:pStyle w:val="DBESubtleHeader2"/>
      </w:pPr>
      <w:r>
        <w:t>Staff</w:t>
      </w:r>
    </w:p>
    <w:p w14:paraId="2743D543" w14:textId="77777777" w:rsidR="00064840" w:rsidRDefault="00064840" w:rsidP="00064840">
      <w:r>
        <w:t>Although there is no legislation preventing members of staff being appointed as DBE local governor</w:t>
      </w:r>
      <w:r w:rsidRPr="00C510FD">
        <w:t>s</w:t>
      </w:r>
      <w:r>
        <w:t>, it is advisable to have a range of skills and experience and so consequently we do not recommend the appointment of staff to DBE local governor vacancies.</w:t>
      </w:r>
    </w:p>
    <w:p w14:paraId="70592867" w14:textId="77777777" w:rsidR="00064840" w:rsidRDefault="00064840" w:rsidP="00064840">
      <w:pPr>
        <w:pStyle w:val="DBESubtleHeader2"/>
      </w:pPr>
      <w:r>
        <w:lastRenderedPageBreak/>
        <w:t>Parents</w:t>
      </w:r>
    </w:p>
    <w:p w14:paraId="276FF90C" w14:textId="77777777" w:rsidR="00064840" w:rsidRDefault="00064840" w:rsidP="00064840">
      <w:r>
        <w:t xml:space="preserve">Parental voice is important but the number of parents on the local governing committee must be balanced. If, with the elected parent governors, current DBE local </w:t>
      </w:r>
      <w:r w:rsidRPr="00F5444B">
        <w:t>governors and trust appointed governors, there would be a majority of current parents on the governing committee the appointment should be carefully considered. The DBE will query this during the appointment process.</w:t>
      </w:r>
    </w:p>
    <w:p w14:paraId="0DB1FE21" w14:textId="77777777" w:rsidR="00064840" w:rsidRDefault="00064840" w:rsidP="00064840"/>
    <w:p w14:paraId="006EF762" w14:textId="77777777" w:rsidR="00064840" w:rsidRDefault="00064840" w:rsidP="00064840">
      <w:pPr>
        <w:pStyle w:val="DBESubtleHeader2"/>
      </w:pPr>
      <w:r>
        <w:t>Difficulty in Filling Vacancies</w:t>
      </w:r>
    </w:p>
    <w:p w14:paraId="3C151157" w14:textId="77777777" w:rsidR="00064840" w:rsidRDefault="00064840" w:rsidP="00064840">
      <w:r>
        <w:t xml:space="preserve">DBE local </w:t>
      </w:r>
      <w:r w:rsidRPr="00F5444B">
        <w:t>governors are e</w:t>
      </w:r>
      <w:r>
        <w:t xml:space="preserve">ssential to a church school, it is therefore imperative that there are no vacancies. Ideally DBE local governors would be appointed from the congregation linked to the school but this is not always possible. If there are no suitable candidates within the local congregation then schools are advised to contact neighbouring churches or ask within the wider Deanery. Ecumenical links may be helpful to source governors as DBE local governors do not need to be members of a C of E congregation (it would be expected that they would be Trinitarian). </w:t>
      </w:r>
      <w:r w:rsidRPr="005C478A">
        <w:rPr>
          <w:b/>
          <w:bCs/>
        </w:rPr>
        <w:t>Please contact the office if you are struggling to appoint.</w:t>
      </w:r>
    </w:p>
    <w:p w14:paraId="782DA988" w14:textId="77777777" w:rsidR="00064840" w:rsidRDefault="00064840" w:rsidP="00E31BC3"/>
    <w:p w14:paraId="47DC8CE1" w14:textId="29979209" w:rsidR="00584C9D" w:rsidRDefault="00584C9D">
      <w:r>
        <w:br w:type="page"/>
      </w:r>
    </w:p>
    <w:p w14:paraId="36CA2D60" w14:textId="77777777" w:rsidR="00E31BC3" w:rsidRDefault="00E31BC3">
      <w:pPr>
        <w:sectPr w:rsidR="00E31BC3" w:rsidSect="00030D25">
          <w:headerReference w:type="default" r:id="rId29"/>
          <w:footerReference w:type="default" r:id="rId30"/>
          <w:pgSz w:w="11906" w:h="16838"/>
          <w:pgMar w:top="1440" w:right="1440" w:bottom="1440" w:left="1440" w:header="708" w:footer="708" w:gutter="0"/>
          <w:pgNumType w:start="1"/>
          <w:cols w:space="708"/>
          <w:docGrid w:linePitch="360"/>
        </w:sectPr>
      </w:pPr>
    </w:p>
    <w:p w14:paraId="5408E0F3" w14:textId="77777777" w:rsidR="00C04BCC" w:rsidRDefault="00C04BCC" w:rsidP="00C04BCC">
      <w:pPr>
        <w:pStyle w:val="DBESubtleHeader2"/>
        <w:rPr>
          <w:b/>
          <w:bCs/>
          <w:caps/>
          <w:sz w:val="48"/>
          <w:szCs w:val="48"/>
        </w:rPr>
      </w:pPr>
      <w:r w:rsidRPr="00B15D11">
        <w:rPr>
          <w:b/>
          <w:bCs/>
          <w:caps/>
          <w:sz w:val="48"/>
          <w:szCs w:val="48"/>
        </w:rPr>
        <w:lastRenderedPageBreak/>
        <w:t xml:space="preserve">Local Governing </w:t>
      </w:r>
      <w:r>
        <w:rPr>
          <w:b/>
          <w:bCs/>
          <w:caps/>
          <w:sz w:val="48"/>
          <w:szCs w:val="48"/>
        </w:rPr>
        <w:t>COMMITTEE</w:t>
      </w:r>
      <w:r w:rsidRPr="00B15D11">
        <w:rPr>
          <w:b/>
          <w:bCs/>
          <w:caps/>
          <w:sz w:val="48"/>
          <w:szCs w:val="48"/>
        </w:rPr>
        <w:t xml:space="preserve"> (DBE appointed/approved)</w:t>
      </w:r>
    </w:p>
    <w:p w14:paraId="73AAB400" w14:textId="77777777" w:rsidR="00C04BCC" w:rsidRPr="00F97890" w:rsidRDefault="00C04BCC" w:rsidP="00C04BCC">
      <w:pPr>
        <w:pStyle w:val="DBESubtleHeader2"/>
      </w:pPr>
      <w:r w:rsidRPr="00F97890">
        <w:t>Application Form</w:t>
      </w:r>
    </w:p>
    <w:p w14:paraId="76C84926" w14:textId="77777777" w:rsidR="00C04BCC" w:rsidRPr="00EB06A9" w:rsidRDefault="00C04BCC" w:rsidP="00C04BCC"/>
    <w:tbl>
      <w:tblPr>
        <w:tblpPr w:leftFromText="180" w:rightFromText="180" w:vertAnchor="text" w:horzAnchor="margin" w:tblpY="9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0"/>
        <w:gridCol w:w="5691"/>
      </w:tblGrid>
      <w:tr w:rsidR="00C04BCC" w:rsidRPr="00EB06A9" w14:paraId="732E6B24" w14:textId="77777777" w:rsidTr="00A871CD">
        <w:tc>
          <w:tcPr>
            <w:tcW w:w="3330" w:type="dxa"/>
            <w:tcBorders>
              <w:top w:val="nil"/>
              <w:left w:val="nil"/>
              <w:bottom w:val="nil"/>
              <w:right w:val="single" w:sz="4" w:space="0" w:color="auto"/>
            </w:tcBorders>
          </w:tcPr>
          <w:p w14:paraId="7CAB3F65" w14:textId="77777777" w:rsidR="00C04BCC" w:rsidRPr="00EB06A9" w:rsidRDefault="00C04BCC" w:rsidP="00A871CD">
            <w:r w:rsidRPr="00EB06A9">
              <w:t>Name of Academy Trust</w:t>
            </w:r>
          </w:p>
        </w:tc>
        <w:tc>
          <w:tcPr>
            <w:tcW w:w="5691" w:type="dxa"/>
            <w:tcBorders>
              <w:left w:val="single" w:sz="4" w:space="0" w:color="auto"/>
            </w:tcBorders>
          </w:tcPr>
          <w:p w14:paraId="50AC0AFD" w14:textId="77777777" w:rsidR="00C04BCC" w:rsidRPr="00EB06A9" w:rsidRDefault="00C04BCC" w:rsidP="00A871CD"/>
        </w:tc>
      </w:tr>
    </w:tbl>
    <w:p w14:paraId="56D13F1C" w14:textId="77777777" w:rsidR="00C04BCC" w:rsidRPr="00EB06A9" w:rsidRDefault="00C04BCC" w:rsidP="00C04BCC"/>
    <w:tbl>
      <w:tblPr>
        <w:tblpPr w:leftFromText="180" w:rightFromText="180" w:vertAnchor="text" w:horzAnchor="margin" w:tblpY="9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0"/>
        <w:gridCol w:w="5691"/>
      </w:tblGrid>
      <w:tr w:rsidR="00C04BCC" w:rsidRPr="00EB06A9" w14:paraId="25EF06CC" w14:textId="77777777" w:rsidTr="00A871CD">
        <w:tc>
          <w:tcPr>
            <w:tcW w:w="3330" w:type="dxa"/>
            <w:tcBorders>
              <w:top w:val="nil"/>
              <w:left w:val="nil"/>
              <w:bottom w:val="nil"/>
              <w:right w:val="single" w:sz="4" w:space="0" w:color="auto"/>
            </w:tcBorders>
          </w:tcPr>
          <w:p w14:paraId="346EF8E7" w14:textId="77777777" w:rsidR="00C04BCC" w:rsidRPr="00EB06A9" w:rsidRDefault="00C04BCC" w:rsidP="00A871CD">
            <w:r w:rsidRPr="00EB06A9">
              <w:t>Name of School/Academy</w:t>
            </w:r>
          </w:p>
        </w:tc>
        <w:tc>
          <w:tcPr>
            <w:tcW w:w="5691" w:type="dxa"/>
            <w:tcBorders>
              <w:left w:val="single" w:sz="4" w:space="0" w:color="auto"/>
            </w:tcBorders>
          </w:tcPr>
          <w:p w14:paraId="204F86B1" w14:textId="77777777" w:rsidR="00C04BCC" w:rsidRPr="00EB06A9" w:rsidRDefault="00C04BCC" w:rsidP="00A871CD"/>
        </w:tc>
      </w:tr>
    </w:tbl>
    <w:p w14:paraId="5DE4996C" w14:textId="77777777" w:rsidR="00C04BCC" w:rsidRPr="00EB06A9" w:rsidRDefault="00C04BCC" w:rsidP="00C04B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5"/>
        <w:gridCol w:w="7826"/>
      </w:tblGrid>
      <w:tr w:rsidR="00C04BCC" w:rsidRPr="00EB06A9" w14:paraId="1360DF94" w14:textId="77777777" w:rsidTr="00A871CD">
        <w:tc>
          <w:tcPr>
            <w:tcW w:w="1085" w:type="dxa"/>
            <w:tcBorders>
              <w:top w:val="nil"/>
              <w:left w:val="nil"/>
              <w:bottom w:val="nil"/>
              <w:right w:val="single" w:sz="4" w:space="0" w:color="auto"/>
            </w:tcBorders>
          </w:tcPr>
          <w:p w14:paraId="25DEB1DB" w14:textId="77777777" w:rsidR="00C04BCC" w:rsidRPr="00EB06A9" w:rsidRDefault="00C04BCC" w:rsidP="00A871CD">
            <w:r w:rsidRPr="00EB06A9">
              <w:t>Name:</w:t>
            </w:r>
          </w:p>
        </w:tc>
        <w:tc>
          <w:tcPr>
            <w:tcW w:w="8946" w:type="dxa"/>
            <w:tcBorders>
              <w:left w:val="single" w:sz="4" w:space="0" w:color="auto"/>
            </w:tcBorders>
          </w:tcPr>
          <w:p w14:paraId="6B59EE6E" w14:textId="77777777" w:rsidR="00C04BCC" w:rsidRPr="00EB06A9" w:rsidRDefault="00C04BCC" w:rsidP="00A871CD"/>
          <w:p w14:paraId="741CE3ED" w14:textId="77777777" w:rsidR="00C04BCC" w:rsidRPr="00EB06A9" w:rsidRDefault="00C04BCC" w:rsidP="00A871CD"/>
        </w:tc>
      </w:tr>
      <w:tr w:rsidR="00C04BCC" w:rsidRPr="00EB06A9" w14:paraId="2BE3AC86" w14:textId="77777777" w:rsidTr="00A871CD">
        <w:tc>
          <w:tcPr>
            <w:tcW w:w="1085" w:type="dxa"/>
            <w:tcBorders>
              <w:top w:val="nil"/>
              <w:left w:val="nil"/>
              <w:bottom w:val="nil"/>
              <w:right w:val="single" w:sz="4" w:space="0" w:color="auto"/>
            </w:tcBorders>
          </w:tcPr>
          <w:p w14:paraId="066DFA93" w14:textId="77777777" w:rsidR="00C04BCC" w:rsidRPr="00EB06A9" w:rsidRDefault="00C04BCC" w:rsidP="00A871CD">
            <w:r w:rsidRPr="00EB06A9">
              <w:t>Address:</w:t>
            </w:r>
          </w:p>
        </w:tc>
        <w:tc>
          <w:tcPr>
            <w:tcW w:w="8946" w:type="dxa"/>
            <w:tcBorders>
              <w:left w:val="single" w:sz="4" w:space="0" w:color="auto"/>
            </w:tcBorders>
          </w:tcPr>
          <w:p w14:paraId="443289A8" w14:textId="77777777" w:rsidR="00C04BCC" w:rsidRPr="00EB06A9" w:rsidRDefault="00C04BCC" w:rsidP="00A871CD"/>
          <w:p w14:paraId="61D7CAF8" w14:textId="77777777" w:rsidR="00C04BCC" w:rsidRPr="00EB06A9" w:rsidRDefault="00C04BCC" w:rsidP="00A871CD"/>
          <w:p w14:paraId="2E927D3D" w14:textId="77777777" w:rsidR="00C04BCC" w:rsidRPr="00EB06A9" w:rsidRDefault="00C04BCC" w:rsidP="00A871CD"/>
          <w:p w14:paraId="44DB4B47" w14:textId="77777777" w:rsidR="00C04BCC" w:rsidRPr="00EB06A9" w:rsidRDefault="00C04BCC" w:rsidP="00A871CD"/>
        </w:tc>
      </w:tr>
      <w:tr w:rsidR="00C04BCC" w:rsidRPr="00EB06A9" w14:paraId="1A519CA0" w14:textId="77777777" w:rsidTr="00A871CD">
        <w:tc>
          <w:tcPr>
            <w:tcW w:w="1085" w:type="dxa"/>
            <w:tcBorders>
              <w:top w:val="nil"/>
              <w:left w:val="nil"/>
              <w:bottom w:val="nil"/>
              <w:right w:val="single" w:sz="4" w:space="0" w:color="auto"/>
            </w:tcBorders>
          </w:tcPr>
          <w:p w14:paraId="585E6054" w14:textId="77777777" w:rsidR="00C04BCC" w:rsidRPr="00EB06A9" w:rsidRDefault="00C04BCC" w:rsidP="00A871CD">
            <w:r w:rsidRPr="00EB06A9">
              <w:t>Email:</w:t>
            </w:r>
          </w:p>
        </w:tc>
        <w:tc>
          <w:tcPr>
            <w:tcW w:w="8946" w:type="dxa"/>
            <w:tcBorders>
              <w:left w:val="single" w:sz="4" w:space="0" w:color="auto"/>
            </w:tcBorders>
          </w:tcPr>
          <w:p w14:paraId="37A25394" w14:textId="77777777" w:rsidR="00C04BCC" w:rsidRPr="00EB06A9" w:rsidRDefault="00C04BCC" w:rsidP="00A871CD"/>
          <w:p w14:paraId="696D1F2B" w14:textId="77777777" w:rsidR="00C04BCC" w:rsidRPr="00EB06A9" w:rsidRDefault="00C04BCC" w:rsidP="00A871CD"/>
        </w:tc>
      </w:tr>
      <w:tr w:rsidR="00C04BCC" w:rsidRPr="00EB06A9" w14:paraId="73AA6A3A" w14:textId="77777777" w:rsidTr="00A871CD">
        <w:tc>
          <w:tcPr>
            <w:tcW w:w="1085" w:type="dxa"/>
            <w:tcBorders>
              <w:top w:val="nil"/>
              <w:left w:val="nil"/>
              <w:bottom w:val="nil"/>
              <w:right w:val="single" w:sz="4" w:space="0" w:color="auto"/>
            </w:tcBorders>
          </w:tcPr>
          <w:p w14:paraId="47F25E19" w14:textId="77777777" w:rsidR="00C04BCC" w:rsidRPr="00EB06A9" w:rsidRDefault="00C04BCC" w:rsidP="00A871CD">
            <w:r w:rsidRPr="00EB06A9">
              <w:t>Tel:</w:t>
            </w:r>
          </w:p>
        </w:tc>
        <w:tc>
          <w:tcPr>
            <w:tcW w:w="8946" w:type="dxa"/>
            <w:tcBorders>
              <w:left w:val="single" w:sz="4" w:space="0" w:color="auto"/>
            </w:tcBorders>
          </w:tcPr>
          <w:p w14:paraId="3810B2DC" w14:textId="77777777" w:rsidR="00C04BCC" w:rsidRPr="00EB06A9" w:rsidRDefault="00C04BCC" w:rsidP="00A871CD"/>
        </w:tc>
      </w:tr>
    </w:tbl>
    <w:p w14:paraId="6BBA17C6" w14:textId="77777777" w:rsidR="00C04BCC" w:rsidRPr="00EB06A9" w:rsidRDefault="00C04BCC" w:rsidP="00C04BCC"/>
    <w:p w14:paraId="5D2EE590" w14:textId="77777777" w:rsidR="00C04BCC" w:rsidRPr="00EB06A9" w:rsidRDefault="00C04BCC" w:rsidP="00C04BCC">
      <w:r w:rsidRPr="00EB06A9">
        <w:t xml:space="preserve">Why do you wish to be a member of the Local Governing </w:t>
      </w:r>
      <w:r>
        <w:t>Committee</w:t>
      </w:r>
      <w:r w:rsidRPr="00EB06A9">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04BCC" w:rsidRPr="00EB06A9" w14:paraId="31E7128A" w14:textId="77777777" w:rsidTr="00A871CD">
        <w:trPr>
          <w:trHeight w:val="1450"/>
        </w:trPr>
        <w:tc>
          <w:tcPr>
            <w:tcW w:w="10031" w:type="dxa"/>
          </w:tcPr>
          <w:p w14:paraId="6B29AF09" w14:textId="77777777" w:rsidR="00C04BCC" w:rsidRPr="00EB06A9" w:rsidRDefault="00C04BCC" w:rsidP="00A871CD"/>
          <w:p w14:paraId="392CD16C" w14:textId="77777777" w:rsidR="00C04BCC" w:rsidRPr="00EB06A9" w:rsidRDefault="00C04BCC" w:rsidP="00A871CD"/>
          <w:p w14:paraId="076AFE78" w14:textId="77777777" w:rsidR="00C04BCC" w:rsidRPr="00EB06A9" w:rsidRDefault="00C04BCC" w:rsidP="00A871CD"/>
          <w:p w14:paraId="2EB0FA17" w14:textId="77777777" w:rsidR="00C04BCC" w:rsidRDefault="00C04BCC" w:rsidP="00A871CD"/>
          <w:p w14:paraId="56771C8C" w14:textId="77777777" w:rsidR="00C04BCC" w:rsidRPr="00EB06A9" w:rsidRDefault="00C04BCC" w:rsidP="00A871CD"/>
          <w:p w14:paraId="328EF8AF" w14:textId="77777777" w:rsidR="00C04BCC" w:rsidRPr="00EB06A9" w:rsidRDefault="00C04BCC" w:rsidP="00A871CD"/>
        </w:tc>
      </w:tr>
    </w:tbl>
    <w:p w14:paraId="08BEFE1F" w14:textId="77777777" w:rsidR="00C04BCC" w:rsidRDefault="00C04BCC" w:rsidP="00C04BCC"/>
    <w:p w14:paraId="22279167" w14:textId="77777777" w:rsidR="00C04BCC" w:rsidRDefault="00C04BCC" w:rsidP="00C04B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0"/>
        <w:gridCol w:w="1620"/>
      </w:tblGrid>
      <w:tr w:rsidR="00C04BCC" w:rsidRPr="00EB06A9" w14:paraId="5BAE3933" w14:textId="77777777" w:rsidTr="00A871CD">
        <w:trPr>
          <w:trHeight w:val="278"/>
        </w:trPr>
        <w:tc>
          <w:tcPr>
            <w:tcW w:w="7380" w:type="dxa"/>
            <w:tcBorders>
              <w:top w:val="nil"/>
              <w:left w:val="nil"/>
              <w:bottom w:val="nil"/>
              <w:right w:val="single" w:sz="4" w:space="0" w:color="auto"/>
            </w:tcBorders>
          </w:tcPr>
          <w:p w14:paraId="6301E15A" w14:textId="77777777" w:rsidR="00C04BCC" w:rsidRPr="003F0F28" w:rsidRDefault="00C04BCC" w:rsidP="00A871CD">
            <w:r w:rsidRPr="00EB06A9">
              <w:lastRenderedPageBreak/>
              <w:t>Have you experience of being a school governor?</w:t>
            </w:r>
          </w:p>
        </w:tc>
        <w:tc>
          <w:tcPr>
            <w:tcW w:w="1620" w:type="dxa"/>
            <w:tcBorders>
              <w:left w:val="single" w:sz="4" w:space="0" w:color="auto"/>
            </w:tcBorders>
            <w:vAlign w:val="center"/>
          </w:tcPr>
          <w:p w14:paraId="5A2F17BB" w14:textId="77777777" w:rsidR="00C04BCC" w:rsidRPr="00EB06A9" w:rsidRDefault="00C04BCC" w:rsidP="00A871CD">
            <w:pPr>
              <w:jc w:val="center"/>
              <w:rPr>
                <w:rFonts w:ascii="Segoe UI" w:hAnsi="Segoe UI" w:cs="Segoe UI"/>
              </w:rPr>
            </w:pPr>
            <w:r w:rsidRPr="00EB06A9">
              <w:rPr>
                <w:rFonts w:ascii="Segoe UI" w:hAnsi="Segoe UI" w:cs="Segoe UI"/>
              </w:rPr>
              <w:t>YES / NO</w:t>
            </w:r>
          </w:p>
        </w:tc>
      </w:tr>
    </w:tbl>
    <w:p w14:paraId="45D53251" w14:textId="77777777" w:rsidR="00C04BCC" w:rsidRDefault="00C04BCC" w:rsidP="00C04BCC"/>
    <w:p w14:paraId="1EF830A2" w14:textId="77777777" w:rsidR="00C04BCC" w:rsidRPr="00EB06A9" w:rsidRDefault="00C04BCC" w:rsidP="00C04BCC">
      <w:r w:rsidRPr="00EB06A9">
        <w:t>If ‘yes’, please give details and any particular experience (such as chairing subcommittees)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04BCC" w:rsidRPr="00EB06A9" w14:paraId="79024945" w14:textId="77777777" w:rsidTr="00A871CD">
        <w:trPr>
          <w:trHeight w:val="1192"/>
        </w:trPr>
        <w:tc>
          <w:tcPr>
            <w:tcW w:w="10031" w:type="dxa"/>
          </w:tcPr>
          <w:p w14:paraId="326E7D36" w14:textId="77777777" w:rsidR="00C04BCC" w:rsidRPr="00EB06A9" w:rsidRDefault="00C04BCC" w:rsidP="00A871CD"/>
          <w:p w14:paraId="53C64999" w14:textId="77777777" w:rsidR="00C04BCC" w:rsidRPr="00EB06A9" w:rsidRDefault="00C04BCC" w:rsidP="00A871CD"/>
        </w:tc>
      </w:tr>
    </w:tbl>
    <w:p w14:paraId="67C1E256" w14:textId="77777777" w:rsidR="00C04BCC" w:rsidRPr="00EB06A9" w:rsidRDefault="00C04BCC" w:rsidP="00C04BCC"/>
    <w:p w14:paraId="1414EA44" w14:textId="77777777" w:rsidR="00C04BCC" w:rsidRPr="00EB06A9" w:rsidRDefault="00C04BCC" w:rsidP="00C04BCC">
      <w:r w:rsidRPr="00EB06A9">
        <w:t>For those standing to be re-appointed please indicate what you feel your impact has been during your term of office and the evidence for this: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04BCC" w:rsidRPr="00EB06A9" w14:paraId="753FBBBC" w14:textId="77777777" w:rsidTr="00A871CD">
        <w:tc>
          <w:tcPr>
            <w:tcW w:w="10031" w:type="dxa"/>
          </w:tcPr>
          <w:p w14:paraId="016BF133" w14:textId="77777777" w:rsidR="00C04BCC" w:rsidRPr="00EB06A9" w:rsidRDefault="00C04BCC" w:rsidP="00A871CD"/>
          <w:p w14:paraId="2510D160" w14:textId="77777777" w:rsidR="00C04BCC" w:rsidRPr="00EB06A9" w:rsidRDefault="00C04BCC" w:rsidP="00A871CD"/>
          <w:p w14:paraId="113D0AEC" w14:textId="77777777" w:rsidR="00C04BCC" w:rsidRPr="00EB06A9" w:rsidRDefault="00C04BCC" w:rsidP="00A871CD"/>
          <w:p w14:paraId="6DD8C3CE" w14:textId="77777777" w:rsidR="00C04BCC" w:rsidRPr="00EB06A9" w:rsidRDefault="00C04BCC" w:rsidP="00A871CD"/>
          <w:p w14:paraId="2FDCA3A5" w14:textId="77777777" w:rsidR="00C04BCC" w:rsidRPr="00EB06A9" w:rsidRDefault="00C04BCC" w:rsidP="00A871CD"/>
          <w:p w14:paraId="3E7EBF18" w14:textId="77777777" w:rsidR="00C04BCC" w:rsidRDefault="00C04BCC" w:rsidP="00A871CD"/>
          <w:p w14:paraId="1F75C081" w14:textId="77777777" w:rsidR="00C04BCC" w:rsidRDefault="00C04BCC" w:rsidP="00A871CD"/>
          <w:p w14:paraId="0366E4F7" w14:textId="77777777" w:rsidR="00C04BCC" w:rsidRDefault="00C04BCC" w:rsidP="00A871CD"/>
          <w:p w14:paraId="1D6A91E1" w14:textId="77777777" w:rsidR="00C04BCC" w:rsidRDefault="00C04BCC" w:rsidP="00A871CD"/>
          <w:p w14:paraId="1C6B166B" w14:textId="77777777" w:rsidR="00C04BCC" w:rsidRDefault="00C04BCC" w:rsidP="00A871CD"/>
          <w:p w14:paraId="5347CAC1" w14:textId="77777777" w:rsidR="00C04BCC" w:rsidRDefault="00C04BCC" w:rsidP="00A871CD"/>
          <w:p w14:paraId="043A3DAF" w14:textId="77777777" w:rsidR="00C04BCC" w:rsidRPr="00EB06A9" w:rsidRDefault="00C04BCC" w:rsidP="00A871CD"/>
          <w:p w14:paraId="495D27CF" w14:textId="77777777" w:rsidR="00C04BCC" w:rsidRPr="00EB06A9" w:rsidRDefault="00C04BCC" w:rsidP="00A871CD"/>
          <w:p w14:paraId="15CD03BF" w14:textId="77777777" w:rsidR="00C04BCC" w:rsidRDefault="00C04BCC" w:rsidP="00A871CD"/>
          <w:p w14:paraId="75157E2A" w14:textId="77777777" w:rsidR="00C04BCC" w:rsidRDefault="00C04BCC" w:rsidP="00A871CD"/>
          <w:p w14:paraId="549611E9" w14:textId="77777777" w:rsidR="00C04BCC" w:rsidRDefault="00C04BCC" w:rsidP="00A871CD"/>
          <w:p w14:paraId="1C39ECD7" w14:textId="77777777" w:rsidR="00C04BCC" w:rsidRPr="00EB06A9" w:rsidRDefault="00C04BCC" w:rsidP="00A871CD"/>
        </w:tc>
      </w:tr>
    </w:tbl>
    <w:p w14:paraId="29120E04" w14:textId="77777777" w:rsidR="00C04BCC" w:rsidRDefault="00C04BCC" w:rsidP="00C04BCC"/>
    <w:p w14:paraId="34B06687" w14:textId="77777777" w:rsidR="00C04BCC" w:rsidRDefault="00C04BCC" w:rsidP="00C04BCC">
      <w:pPr>
        <w:rPr>
          <w:b/>
          <w:bCs/>
        </w:rPr>
      </w:pPr>
    </w:p>
    <w:p w14:paraId="6E5A0FEC" w14:textId="77777777" w:rsidR="00C04BCC" w:rsidRDefault="00C04BCC" w:rsidP="00C04BCC">
      <w:pPr>
        <w:rPr>
          <w:b/>
          <w:bCs/>
        </w:rPr>
      </w:pPr>
    </w:p>
    <w:p w14:paraId="1021CA7F" w14:textId="77777777" w:rsidR="00C04BCC" w:rsidRPr="00970B91" w:rsidRDefault="00C04BCC" w:rsidP="00C04BCC">
      <w:pPr>
        <w:rPr>
          <w:b/>
          <w:bCs/>
        </w:rPr>
      </w:pPr>
      <w:r w:rsidRPr="00970B91">
        <w:rPr>
          <w:b/>
          <w:bCs/>
        </w:rPr>
        <w:lastRenderedPageBreak/>
        <w:t>[A] Skills required by all</w:t>
      </w:r>
      <w:r>
        <w:rPr>
          <w:b/>
          <w:bCs/>
        </w:rPr>
        <w:t>:</w:t>
      </w:r>
    </w:p>
    <w:p w14:paraId="7B62240E" w14:textId="77777777" w:rsidR="00C04BCC" w:rsidRPr="00EB06A9" w:rsidRDefault="00C04BCC" w:rsidP="00C04BCC">
      <w:pPr>
        <w:pStyle w:val="BulletedList"/>
      </w:pPr>
      <w:r w:rsidRPr="00EB06A9">
        <w:t>A commitment to the education and personal development of children</w:t>
      </w:r>
    </w:p>
    <w:p w14:paraId="7F0E1695" w14:textId="77777777" w:rsidR="00C04BCC" w:rsidRPr="00EB06A9" w:rsidRDefault="00C04BCC" w:rsidP="00C04BCC">
      <w:pPr>
        <w:pStyle w:val="BulletedList"/>
      </w:pPr>
      <w:r w:rsidRPr="00EB06A9">
        <w:t>An commitment to support the Church foundation of the school/academy</w:t>
      </w:r>
    </w:p>
    <w:p w14:paraId="5A8548BD" w14:textId="77777777" w:rsidR="00C04BCC" w:rsidRPr="00EB06A9" w:rsidRDefault="00C04BCC" w:rsidP="00C04BCC">
      <w:pPr>
        <w:pStyle w:val="BulletedList"/>
      </w:pPr>
      <w:r w:rsidRPr="00EB06A9">
        <w:t>A commitment to give time to the school/academy in terms of attendance at meetings, preparation for meetings, visiting the school and attendance at training</w:t>
      </w:r>
    </w:p>
    <w:p w14:paraId="4644692E" w14:textId="77777777" w:rsidR="00C04BCC" w:rsidRPr="00EB06A9" w:rsidRDefault="00C04BCC" w:rsidP="00C04BCC">
      <w:pPr>
        <w:pStyle w:val="BulletedList"/>
      </w:pPr>
      <w:r w:rsidRPr="00EB06A9">
        <w:t>Good interpersonal skills</w:t>
      </w:r>
    </w:p>
    <w:p w14:paraId="4983E07A" w14:textId="77777777" w:rsidR="00C04BCC" w:rsidRPr="00EB06A9" w:rsidRDefault="00C04BCC" w:rsidP="00C04BCC">
      <w:pPr>
        <w:pStyle w:val="BulletedList"/>
      </w:pPr>
      <w:r w:rsidRPr="00EB06A9">
        <w:t>The ability to work as part of a team</w:t>
      </w:r>
    </w:p>
    <w:p w14:paraId="63478F32" w14:textId="77777777" w:rsidR="00C04BCC" w:rsidRPr="00EB06A9" w:rsidRDefault="00C04BCC" w:rsidP="00C04BCC">
      <w:pPr>
        <w:pStyle w:val="BulletedList"/>
      </w:pPr>
      <w:r w:rsidRPr="00EB06A9">
        <w:t>The ability to plan carefully and manage time</w:t>
      </w:r>
    </w:p>
    <w:p w14:paraId="4B4D5A10" w14:textId="77777777" w:rsidR="00C04BCC" w:rsidRPr="00EB06A9" w:rsidRDefault="00C04BCC" w:rsidP="00C04BCC">
      <w:pPr>
        <w:pStyle w:val="BulletedList"/>
      </w:pPr>
      <w:r w:rsidRPr="00EB06A9">
        <w:t>The confidence to ask challenging questions and hold professionals to account</w:t>
      </w:r>
    </w:p>
    <w:p w14:paraId="7184FD0A" w14:textId="77777777" w:rsidR="00C04BCC" w:rsidRPr="00EB06A9" w:rsidRDefault="00C04BCC" w:rsidP="00C04BCC">
      <w:r w:rsidRPr="00EB06A9">
        <w:t>Please comment on any skills listed above in [A] that you feel you have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04BCC" w:rsidRPr="00EB06A9" w14:paraId="1176B01C" w14:textId="77777777" w:rsidTr="00A871CD">
        <w:trPr>
          <w:trHeight w:val="2145"/>
        </w:trPr>
        <w:tc>
          <w:tcPr>
            <w:tcW w:w="9016" w:type="dxa"/>
          </w:tcPr>
          <w:p w14:paraId="15EC51AF" w14:textId="77777777" w:rsidR="00C04BCC" w:rsidRPr="00EB06A9" w:rsidRDefault="00C04BCC" w:rsidP="00A871CD"/>
          <w:p w14:paraId="26067387" w14:textId="77777777" w:rsidR="00C04BCC" w:rsidRPr="00EB06A9" w:rsidRDefault="00C04BCC" w:rsidP="00A871CD"/>
          <w:p w14:paraId="608ACA6C" w14:textId="77777777" w:rsidR="00C04BCC" w:rsidRPr="00EB06A9" w:rsidRDefault="00C04BCC" w:rsidP="00A871CD"/>
          <w:p w14:paraId="47847CE8" w14:textId="77777777" w:rsidR="00C04BCC" w:rsidRPr="00EB06A9" w:rsidRDefault="00C04BCC" w:rsidP="00A871CD"/>
          <w:p w14:paraId="40B8AACB" w14:textId="77777777" w:rsidR="00C04BCC" w:rsidRPr="00EB06A9" w:rsidRDefault="00C04BCC" w:rsidP="00A871CD"/>
          <w:p w14:paraId="077D17C6" w14:textId="77777777" w:rsidR="00C04BCC" w:rsidRPr="00EB06A9" w:rsidRDefault="00C04BCC" w:rsidP="00A871CD"/>
          <w:p w14:paraId="6505BB3A" w14:textId="77777777" w:rsidR="00C04BCC" w:rsidRDefault="00C04BCC" w:rsidP="00A871CD"/>
          <w:p w14:paraId="27EC9808" w14:textId="77777777" w:rsidR="00C04BCC" w:rsidRDefault="00C04BCC" w:rsidP="00A871CD"/>
          <w:p w14:paraId="3A913D54" w14:textId="77777777" w:rsidR="00C04BCC" w:rsidRDefault="00C04BCC" w:rsidP="00A871CD"/>
          <w:p w14:paraId="70EA91DC" w14:textId="77777777" w:rsidR="00C04BCC" w:rsidRPr="00EB06A9" w:rsidRDefault="00C04BCC" w:rsidP="00A871CD"/>
          <w:p w14:paraId="32C8BDEB" w14:textId="77777777" w:rsidR="00C04BCC" w:rsidRPr="00EB06A9" w:rsidRDefault="00C04BCC" w:rsidP="00A871CD"/>
          <w:p w14:paraId="5A2AB1BE" w14:textId="77777777" w:rsidR="00C04BCC" w:rsidRPr="00EB06A9" w:rsidRDefault="00C04BCC" w:rsidP="00A871CD"/>
          <w:p w14:paraId="32F1A9E7" w14:textId="77777777" w:rsidR="00C04BCC" w:rsidRPr="00EB06A9" w:rsidRDefault="00C04BCC" w:rsidP="00A871CD"/>
          <w:p w14:paraId="084FA7BF" w14:textId="77777777" w:rsidR="00C04BCC" w:rsidRPr="00EB06A9" w:rsidRDefault="00C04BCC" w:rsidP="00A871CD"/>
          <w:p w14:paraId="72E2FE29" w14:textId="77777777" w:rsidR="00C04BCC" w:rsidRPr="00EB06A9" w:rsidRDefault="00C04BCC" w:rsidP="00A871CD"/>
          <w:p w14:paraId="093D5872" w14:textId="77777777" w:rsidR="00C04BCC" w:rsidRPr="00EB06A9" w:rsidRDefault="00C04BCC" w:rsidP="00A871CD"/>
        </w:tc>
      </w:tr>
    </w:tbl>
    <w:p w14:paraId="2156E43D" w14:textId="77777777" w:rsidR="00584C9D" w:rsidRDefault="00584C9D" w:rsidP="00C04BCC">
      <w:pPr>
        <w:rPr>
          <w:b/>
          <w:bCs/>
        </w:rPr>
      </w:pPr>
    </w:p>
    <w:p w14:paraId="5C21DBEA" w14:textId="77777777" w:rsidR="00584C9D" w:rsidRDefault="00584C9D" w:rsidP="00584C9D">
      <w:pPr>
        <w:pStyle w:val="BulletedList"/>
        <w:numPr>
          <w:ilvl w:val="0"/>
          <w:numId w:val="0"/>
        </w:numPr>
        <w:ind w:left="360" w:hanging="360"/>
      </w:pPr>
    </w:p>
    <w:p w14:paraId="18F9AC62" w14:textId="040F544C" w:rsidR="00584C9D" w:rsidRDefault="00584C9D">
      <w:pPr>
        <w:rPr>
          <w:rFonts w:eastAsia="Calibri" w:cs="Times New Roman"/>
          <w:kern w:val="0"/>
          <w:szCs w:val="24"/>
          <w:lang w:eastAsia="en-GB"/>
          <w14:ligatures w14:val="none"/>
        </w:rPr>
      </w:pPr>
      <w:r>
        <w:br w:type="page"/>
      </w:r>
    </w:p>
    <w:p w14:paraId="10FBC74B" w14:textId="092BBC46" w:rsidR="00584C9D" w:rsidRDefault="00584C9D" w:rsidP="00584C9D">
      <w:r>
        <w:rPr>
          <w:b/>
          <w:bCs/>
        </w:rPr>
        <w:lastRenderedPageBreak/>
        <w:t>[</w:t>
      </w:r>
      <w:r w:rsidRPr="00835837">
        <w:rPr>
          <w:b/>
          <w:bCs/>
        </w:rPr>
        <w:t>B] Knowledge or experience in some of these areas:</w:t>
      </w:r>
      <w:r>
        <w:rPr>
          <w:b/>
          <w:bCs/>
        </w:rPr>
        <w:t xml:space="preserve">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8"/>
        <w:gridCol w:w="4328"/>
      </w:tblGrid>
      <w:tr w:rsidR="00584C9D" w:rsidRPr="00584C9D" w14:paraId="4974C673" w14:textId="189CA560" w:rsidTr="00584C9D">
        <w:tc>
          <w:tcPr>
            <w:tcW w:w="4328" w:type="dxa"/>
          </w:tcPr>
          <w:p w14:paraId="7B054B63" w14:textId="77777777" w:rsidR="00584C9D" w:rsidRPr="00835837" w:rsidRDefault="00584C9D" w:rsidP="00584C9D">
            <w:pPr>
              <w:pStyle w:val="BulletedList"/>
            </w:pPr>
            <w:r w:rsidRPr="00835837">
              <w:t>Church school ethos (Please ensure this area is referenced in your response)</w:t>
            </w:r>
          </w:p>
          <w:p w14:paraId="152A0D27" w14:textId="77777777" w:rsidR="00584C9D" w:rsidRPr="00835837" w:rsidRDefault="00584C9D" w:rsidP="00584C9D">
            <w:pPr>
              <w:pStyle w:val="BulletedList"/>
              <w:rPr>
                <w:rFonts w:cs="Segoe UI"/>
              </w:rPr>
            </w:pPr>
            <w:r w:rsidRPr="00835837">
              <w:rPr>
                <w:rFonts w:cs="Segoe UI"/>
              </w:rPr>
              <w:t>Current education legislation</w:t>
            </w:r>
          </w:p>
          <w:p w14:paraId="09475222" w14:textId="77777777" w:rsidR="00584C9D" w:rsidRPr="00835837" w:rsidRDefault="00584C9D" w:rsidP="00584C9D">
            <w:pPr>
              <w:pStyle w:val="BulletedList"/>
              <w:rPr>
                <w:rFonts w:cs="Segoe UI"/>
              </w:rPr>
            </w:pPr>
            <w:r w:rsidRPr="00835837">
              <w:rPr>
                <w:rFonts w:cs="Segoe UI"/>
              </w:rPr>
              <w:t>Curriculum</w:t>
            </w:r>
          </w:p>
          <w:p w14:paraId="1026A856" w14:textId="77777777" w:rsidR="00584C9D" w:rsidRPr="00835837" w:rsidRDefault="00584C9D" w:rsidP="00584C9D">
            <w:pPr>
              <w:pStyle w:val="BulletedList"/>
              <w:rPr>
                <w:rFonts w:cs="Segoe UI"/>
              </w:rPr>
            </w:pPr>
            <w:r w:rsidRPr="00835837">
              <w:rPr>
                <w:rFonts w:cs="Segoe UI"/>
              </w:rPr>
              <w:t xml:space="preserve">Christian worship </w:t>
            </w:r>
          </w:p>
          <w:p w14:paraId="3614B7BF" w14:textId="77777777" w:rsidR="00584C9D" w:rsidRPr="00835837" w:rsidRDefault="00584C9D" w:rsidP="00584C9D">
            <w:pPr>
              <w:pStyle w:val="BulletedList"/>
              <w:rPr>
                <w:rFonts w:cs="Segoe UI"/>
              </w:rPr>
            </w:pPr>
            <w:r w:rsidRPr="00835837">
              <w:rPr>
                <w:rFonts w:cs="Segoe UI"/>
              </w:rPr>
              <w:t>Religious Education</w:t>
            </w:r>
          </w:p>
          <w:p w14:paraId="53D9DF52" w14:textId="77777777" w:rsidR="00584C9D" w:rsidRPr="00835837" w:rsidRDefault="00584C9D" w:rsidP="00584C9D">
            <w:pPr>
              <w:pStyle w:val="BulletedList"/>
              <w:rPr>
                <w:rFonts w:cs="Segoe UI"/>
              </w:rPr>
            </w:pPr>
            <w:r w:rsidRPr="00835837">
              <w:rPr>
                <w:rFonts w:cs="Segoe UI"/>
              </w:rPr>
              <w:t>Special Educational Needs</w:t>
            </w:r>
          </w:p>
          <w:p w14:paraId="68592AD2" w14:textId="77777777" w:rsidR="00584C9D" w:rsidRPr="00835837" w:rsidRDefault="00584C9D" w:rsidP="00584C9D">
            <w:pPr>
              <w:pStyle w:val="BulletedList"/>
              <w:rPr>
                <w:rFonts w:cs="Segoe UI"/>
              </w:rPr>
            </w:pPr>
            <w:r w:rsidRPr="00835837">
              <w:rPr>
                <w:rFonts w:cs="Segoe UI"/>
              </w:rPr>
              <w:t xml:space="preserve">Safeguarding </w:t>
            </w:r>
          </w:p>
          <w:p w14:paraId="3FCCB8EB" w14:textId="77777777" w:rsidR="00584C9D" w:rsidRPr="00835837" w:rsidRDefault="00584C9D" w:rsidP="00584C9D">
            <w:pPr>
              <w:pStyle w:val="BulletedList"/>
              <w:rPr>
                <w:rFonts w:cs="Segoe UI"/>
              </w:rPr>
            </w:pPr>
            <w:r w:rsidRPr="00835837">
              <w:rPr>
                <w:rFonts w:cs="Segoe UI"/>
              </w:rPr>
              <w:t>Early Years’ Education</w:t>
            </w:r>
          </w:p>
          <w:p w14:paraId="2BDEE82A" w14:textId="77777777" w:rsidR="00584C9D" w:rsidRPr="00835837" w:rsidRDefault="00584C9D" w:rsidP="00584C9D">
            <w:pPr>
              <w:pStyle w:val="BulletedList"/>
              <w:rPr>
                <w:rFonts w:cs="Segoe UI"/>
              </w:rPr>
            </w:pPr>
            <w:r w:rsidRPr="00835837">
              <w:rPr>
                <w:rFonts w:cs="Segoe UI"/>
              </w:rPr>
              <w:t>Self-evaluation and the ability to assess impact</w:t>
            </w:r>
          </w:p>
          <w:p w14:paraId="217D501A" w14:textId="77777777" w:rsidR="00584C9D" w:rsidRPr="00835837" w:rsidRDefault="00584C9D" w:rsidP="00584C9D">
            <w:pPr>
              <w:pStyle w:val="BulletedList"/>
              <w:rPr>
                <w:rFonts w:cs="Segoe UI"/>
              </w:rPr>
            </w:pPr>
            <w:r w:rsidRPr="00835837">
              <w:rPr>
                <w:rFonts w:cs="Segoe UI"/>
              </w:rPr>
              <w:t>Data analysis and statistics</w:t>
            </w:r>
          </w:p>
          <w:p w14:paraId="79BC5779" w14:textId="3088D86D" w:rsidR="00584C9D" w:rsidRPr="00584C9D" w:rsidRDefault="00584C9D" w:rsidP="00584C9D">
            <w:pPr>
              <w:pStyle w:val="BulletedList"/>
              <w:rPr>
                <w:rFonts w:cs="Segoe UI"/>
              </w:rPr>
            </w:pPr>
            <w:r w:rsidRPr="00835837">
              <w:rPr>
                <w:rFonts w:cs="Segoe UI"/>
              </w:rPr>
              <w:t>The Ofsted inspection process</w:t>
            </w:r>
          </w:p>
        </w:tc>
        <w:tc>
          <w:tcPr>
            <w:tcW w:w="4328" w:type="dxa"/>
          </w:tcPr>
          <w:p w14:paraId="71BAAE54" w14:textId="77777777" w:rsidR="00584C9D" w:rsidRPr="00835837" w:rsidRDefault="00584C9D" w:rsidP="00584C9D">
            <w:pPr>
              <w:pStyle w:val="BulletedList"/>
              <w:rPr>
                <w:rFonts w:cs="Segoe UI"/>
              </w:rPr>
            </w:pPr>
            <w:r w:rsidRPr="00835837">
              <w:rPr>
                <w:rFonts w:cs="Segoe UI"/>
              </w:rPr>
              <w:t>The Denominational inspection process</w:t>
            </w:r>
          </w:p>
          <w:p w14:paraId="21BECCF2" w14:textId="77777777" w:rsidR="00584C9D" w:rsidRPr="00835837" w:rsidRDefault="00584C9D" w:rsidP="00584C9D">
            <w:pPr>
              <w:pStyle w:val="BulletedList"/>
              <w:rPr>
                <w:rFonts w:cs="Segoe UI"/>
              </w:rPr>
            </w:pPr>
            <w:r w:rsidRPr="00835837">
              <w:rPr>
                <w:rFonts w:cs="Segoe UI"/>
              </w:rPr>
              <w:t>Project management</w:t>
            </w:r>
          </w:p>
          <w:p w14:paraId="2FC92047" w14:textId="77777777" w:rsidR="00584C9D" w:rsidRPr="00835837" w:rsidRDefault="00584C9D" w:rsidP="00584C9D">
            <w:pPr>
              <w:pStyle w:val="BulletedList"/>
              <w:rPr>
                <w:rFonts w:cs="Segoe UI"/>
              </w:rPr>
            </w:pPr>
            <w:r w:rsidRPr="00835837">
              <w:rPr>
                <w:rFonts w:cs="Segoe UI"/>
              </w:rPr>
              <w:t>Financial procedures</w:t>
            </w:r>
          </w:p>
          <w:p w14:paraId="51E81EC1" w14:textId="77777777" w:rsidR="00584C9D" w:rsidRPr="00835837" w:rsidRDefault="00584C9D" w:rsidP="00584C9D">
            <w:pPr>
              <w:pStyle w:val="BulletedList"/>
              <w:rPr>
                <w:rFonts w:cs="Segoe UI"/>
              </w:rPr>
            </w:pPr>
            <w:r w:rsidRPr="00835837">
              <w:rPr>
                <w:rFonts w:cs="Segoe UI"/>
              </w:rPr>
              <w:t>Determining best value</w:t>
            </w:r>
          </w:p>
          <w:p w14:paraId="50F0BF95" w14:textId="77777777" w:rsidR="00584C9D" w:rsidRPr="00835837" w:rsidRDefault="00584C9D" w:rsidP="00584C9D">
            <w:pPr>
              <w:pStyle w:val="BulletedList"/>
              <w:rPr>
                <w:rFonts w:cs="Segoe UI"/>
              </w:rPr>
            </w:pPr>
            <w:r w:rsidRPr="00835837">
              <w:rPr>
                <w:rFonts w:cs="Segoe UI"/>
              </w:rPr>
              <w:t>Human resources/personnel</w:t>
            </w:r>
          </w:p>
          <w:p w14:paraId="3EF29F6E" w14:textId="77777777" w:rsidR="00584C9D" w:rsidRPr="00835837" w:rsidRDefault="00584C9D" w:rsidP="00584C9D">
            <w:pPr>
              <w:pStyle w:val="BulletedList"/>
              <w:rPr>
                <w:rFonts w:cs="Segoe UI"/>
              </w:rPr>
            </w:pPr>
            <w:r w:rsidRPr="00835837">
              <w:rPr>
                <w:rFonts w:cs="Segoe UI"/>
              </w:rPr>
              <w:t>Performance management and appraisal</w:t>
            </w:r>
          </w:p>
          <w:p w14:paraId="7CDB12CD" w14:textId="77777777" w:rsidR="00584C9D" w:rsidRPr="00835837" w:rsidRDefault="00584C9D" w:rsidP="00584C9D">
            <w:pPr>
              <w:pStyle w:val="BulletedList"/>
              <w:rPr>
                <w:rFonts w:cs="Segoe UI"/>
              </w:rPr>
            </w:pPr>
            <w:r w:rsidRPr="00835837">
              <w:rPr>
                <w:rFonts w:cs="Segoe UI"/>
              </w:rPr>
              <w:t>ICT</w:t>
            </w:r>
          </w:p>
          <w:p w14:paraId="7B6D4C7D" w14:textId="77777777" w:rsidR="00584C9D" w:rsidRPr="00835837" w:rsidRDefault="00584C9D" w:rsidP="00584C9D">
            <w:pPr>
              <w:pStyle w:val="BulletedList"/>
              <w:rPr>
                <w:rFonts w:cs="Segoe UI"/>
              </w:rPr>
            </w:pPr>
            <w:r w:rsidRPr="00835837">
              <w:rPr>
                <w:rFonts w:cs="Segoe UI"/>
              </w:rPr>
              <w:t>Communication</w:t>
            </w:r>
          </w:p>
          <w:p w14:paraId="2B1C47BB" w14:textId="77777777" w:rsidR="00584C9D" w:rsidRPr="00835837" w:rsidRDefault="00584C9D" w:rsidP="00584C9D">
            <w:pPr>
              <w:pStyle w:val="BulletedList"/>
              <w:rPr>
                <w:rFonts w:cs="Segoe UI"/>
              </w:rPr>
            </w:pPr>
            <w:r w:rsidRPr="00835837">
              <w:rPr>
                <w:rFonts w:cs="Segoe UI"/>
              </w:rPr>
              <w:t>School buildings and maintenance</w:t>
            </w:r>
          </w:p>
          <w:p w14:paraId="4C811C68" w14:textId="75A56B30" w:rsidR="00584C9D" w:rsidRPr="00584C9D" w:rsidRDefault="00584C9D" w:rsidP="00584C9D">
            <w:pPr>
              <w:pStyle w:val="BulletedList"/>
              <w:rPr>
                <w:rFonts w:cs="Segoe UI"/>
              </w:rPr>
            </w:pPr>
            <w:r w:rsidRPr="00835837">
              <w:rPr>
                <w:rFonts w:cs="Segoe UI"/>
              </w:rPr>
              <w:t>The ability to chair effective meetings</w:t>
            </w:r>
          </w:p>
        </w:tc>
      </w:tr>
    </w:tbl>
    <w:p w14:paraId="305A3891" w14:textId="77777777" w:rsidR="00C04BCC" w:rsidRPr="00835837" w:rsidRDefault="00C04BCC" w:rsidP="00C04BCC">
      <w:r w:rsidRPr="00835837">
        <w:t>Please comment on any of the knowledge, experience or training you may have in the areas listed above.</w:t>
      </w:r>
    </w:p>
    <w:tbl>
      <w:tblPr>
        <w:tblpPr w:leftFromText="180" w:rightFromText="180" w:vertAnchor="text" w:horzAnchor="margin" w:tblpYSpec="insid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04BCC" w:rsidRPr="00EB06A9" w14:paraId="27E66B96" w14:textId="77777777" w:rsidTr="00A871CD">
        <w:trPr>
          <w:trHeight w:val="2824"/>
        </w:trPr>
        <w:tc>
          <w:tcPr>
            <w:tcW w:w="9016" w:type="dxa"/>
          </w:tcPr>
          <w:p w14:paraId="1038CF5F" w14:textId="77777777" w:rsidR="00C04BCC" w:rsidRDefault="00C04BCC" w:rsidP="00A871CD"/>
          <w:p w14:paraId="6E7827EE" w14:textId="77777777" w:rsidR="00C04BCC" w:rsidRDefault="00C04BCC" w:rsidP="00A871CD"/>
          <w:p w14:paraId="12A0CD0D" w14:textId="77777777" w:rsidR="00C04BCC" w:rsidRDefault="00C04BCC" w:rsidP="00A871CD"/>
          <w:p w14:paraId="3DE71B4D" w14:textId="77777777" w:rsidR="00C04BCC" w:rsidRDefault="00C04BCC" w:rsidP="00A871CD"/>
          <w:p w14:paraId="660F3FEC" w14:textId="77777777" w:rsidR="00C04BCC" w:rsidRDefault="00C04BCC" w:rsidP="00A871CD"/>
          <w:p w14:paraId="72143099" w14:textId="77777777" w:rsidR="00C04BCC" w:rsidRDefault="00C04BCC" w:rsidP="00A871CD"/>
          <w:p w14:paraId="0B99650E" w14:textId="77777777" w:rsidR="00C04BCC" w:rsidRDefault="00C04BCC" w:rsidP="00A871CD"/>
          <w:p w14:paraId="16C68D26" w14:textId="77777777" w:rsidR="00C04BCC" w:rsidRDefault="00C04BCC" w:rsidP="00A871CD"/>
          <w:p w14:paraId="5A21B415" w14:textId="77777777" w:rsidR="00C04BCC" w:rsidRDefault="00C04BCC" w:rsidP="00A871CD"/>
          <w:p w14:paraId="5A067C31" w14:textId="77777777" w:rsidR="00C04BCC" w:rsidRDefault="00C04BCC" w:rsidP="00A871CD"/>
          <w:p w14:paraId="45D75997" w14:textId="77777777" w:rsidR="00C04BCC" w:rsidRDefault="00C04BCC" w:rsidP="00A871CD"/>
          <w:p w14:paraId="7194BE02" w14:textId="77777777" w:rsidR="00C04BCC" w:rsidRDefault="00C04BCC" w:rsidP="00A871CD"/>
          <w:p w14:paraId="724A4FDB" w14:textId="77777777" w:rsidR="00C04BCC" w:rsidRPr="00EB06A9" w:rsidRDefault="00C04BCC" w:rsidP="00A871CD"/>
        </w:tc>
      </w:tr>
    </w:tbl>
    <w:p w14:paraId="4DBA2A0A" w14:textId="77777777" w:rsidR="00C04BCC" w:rsidRDefault="00C04BCC" w:rsidP="00C04BCC">
      <w:pPr>
        <w:rPr>
          <w:i/>
          <w:iCs/>
        </w:rPr>
      </w:pPr>
    </w:p>
    <w:p w14:paraId="79EBA595" w14:textId="77777777" w:rsidR="00C04BCC" w:rsidRDefault="00C04BCC" w:rsidP="00C04BCC">
      <w:pPr>
        <w:rPr>
          <w:i/>
          <w:iCs/>
        </w:rPr>
      </w:pPr>
      <w:r w:rsidRPr="00533ACE">
        <w:rPr>
          <w:i/>
          <w:iCs/>
        </w:rPr>
        <w:t>Please continue on a separate sheet if required</w:t>
      </w:r>
      <w:r>
        <w:rPr>
          <w:i/>
          <w:iCs/>
        </w:rP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0"/>
        <w:gridCol w:w="1890"/>
      </w:tblGrid>
      <w:tr w:rsidR="00C04BCC" w:rsidRPr="00EB06A9" w14:paraId="5739F835" w14:textId="77777777" w:rsidTr="00A871CD">
        <w:tc>
          <w:tcPr>
            <w:tcW w:w="7470" w:type="dxa"/>
            <w:tcBorders>
              <w:top w:val="nil"/>
              <w:left w:val="nil"/>
              <w:bottom w:val="nil"/>
              <w:right w:val="single" w:sz="4" w:space="0" w:color="auto"/>
            </w:tcBorders>
          </w:tcPr>
          <w:p w14:paraId="603C512B" w14:textId="77777777" w:rsidR="00C04BCC" w:rsidRPr="00EB06A9" w:rsidRDefault="00C04BCC" w:rsidP="00A871CD">
            <w:r w:rsidRPr="004A7EC5">
              <w:lastRenderedPageBreak/>
              <w:t>Are you employed at the school/academy?</w:t>
            </w:r>
          </w:p>
        </w:tc>
        <w:tc>
          <w:tcPr>
            <w:tcW w:w="1890" w:type="dxa"/>
            <w:tcBorders>
              <w:left w:val="single" w:sz="4" w:space="0" w:color="auto"/>
            </w:tcBorders>
            <w:vAlign w:val="center"/>
          </w:tcPr>
          <w:p w14:paraId="0502CB32" w14:textId="77777777" w:rsidR="00C04BCC" w:rsidRPr="00EB06A9" w:rsidRDefault="00C04BCC" w:rsidP="00A871CD">
            <w:pPr>
              <w:jc w:val="center"/>
              <w:rPr>
                <w:rFonts w:ascii="Segoe UI" w:hAnsi="Segoe UI" w:cs="Segoe UI"/>
              </w:rPr>
            </w:pPr>
            <w:r w:rsidRPr="00EB06A9">
              <w:rPr>
                <w:rFonts w:ascii="Segoe UI" w:hAnsi="Segoe UI" w:cs="Segoe UI"/>
              </w:rPr>
              <w:t>YES / NO</w:t>
            </w:r>
          </w:p>
        </w:tc>
      </w:tr>
    </w:tbl>
    <w:tbl>
      <w:tblPr>
        <w:tblpPr w:leftFromText="180" w:rightFromText="180" w:vertAnchor="text" w:horzAnchor="margin" w:tblpY="98"/>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0"/>
        <w:gridCol w:w="4675"/>
      </w:tblGrid>
      <w:tr w:rsidR="00C04BCC" w:rsidRPr="00EB06A9" w14:paraId="0A68B8DC" w14:textId="77777777" w:rsidTr="00A871CD">
        <w:tc>
          <w:tcPr>
            <w:tcW w:w="4680" w:type="dxa"/>
            <w:tcBorders>
              <w:top w:val="nil"/>
              <w:left w:val="nil"/>
              <w:bottom w:val="nil"/>
              <w:right w:val="single" w:sz="4" w:space="0" w:color="auto"/>
            </w:tcBorders>
          </w:tcPr>
          <w:p w14:paraId="65F3E830" w14:textId="77777777" w:rsidR="00C04BCC" w:rsidRPr="00EB06A9" w:rsidRDefault="00C04BCC" w:rsidP="00A871CD">
            <w:r w:rsidRPr="00EB06A9">
              <w:t>If YES, what is your role?</w:t>
            </w:r>
          </w:p>
        </w:tc>
        <w:tc>
          <w:tcPr>
            <w:tcW w:w="4675" w:type="dxa"/>
            <w:tcBorders>
              <w:left w:val="single" w:sz="4" w:space="0" w:color="auto"/>
            </w:tcBorders>
          </w:tcPr>
          <w:p w14:paraId="591F5898" w14:textId="77777777" w:rsidR="00C04BCC" w:rsidRDefault="00C04BCC" w:rsidP="00A871CD"/>
          <w:p w14:paraId="2296B349" w14:textId="77777777" w:rsidR="00C04BCC" w:rsidRPr="00EB06A9" w:rsidRDefault="00C04BCC" w:rsidP="00A871CD"/>
        </w:tc>
      </w:tr>
    </w:tbl>
    <w:p w14:paraId="6E889261" w14:textId="77777777" w:rsidR="00C04BCC" w:rsidRDefault="00C04BCC" w:rsidP="00C04BCC"/>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0"/>
        <w:gridCol w:w="1890"/>
      </w:tblGrid>
      <w:tr w:rsidR="00C04BCC" w:rsidRPr="00EB06A9" w14:paraId="4E35E4E3" w14:textId="77777777" w:rsidTr="00A871CD">
        <w:tc>
          <w:tcPr>
            <w:tcW w:w="7470" w:type="dxa"/>
            <w:tcBorders>
              <w:top w:val="nil"/>
              <w:left w:val="nil"/>
              <w:bottom w:val="nil"/>
              <w:right w:val="single" w:sz="4" w:space="0" w:color="auto"/>
            </w:tcBorders>
          </w:tcPr>
          <w:p w14:paraId="086497DD" w14:textId="77777777" w:rsidR="00C04BCC" w:rsidRPr="00EB06A9" w:rsidRDefault="00C04BCC" w:rsidP="00A871CD">
            <w:r w:rsidRPr="004A7EC5">
              <w:t>Are you a parent of a child currently in the school?</w:t>
            </w:r>
          </w:p>
        </w:tc>
        <w:tc>
          <w:tcPr>
            <w:tcW w:w="1890" w:type="dxa"/>
            <w:tcBorders>
              <w:left w:val="single" w:sz="4" w:space="0" w:color="auto"/>
            </w:tcBorders>
            <w:vAlign w:val="center"/>
          </w:tcPr>
          <w:p w14:paraId="1622C03F" w14:textId="77777777" w:rsidR="00C04BCC" w:rsidRPr="00EB06A9" w:rsidRDefault="00C04BCC" w:rsidP="00A871CD">
            <w:pPr>
              <w:jc w:val="center"/>
              <w:rPr>
                <w:rFonts w:ascii="Segoe UI" w:hAnsi="Segoe UI" w:cs="Segoe UI"/>
              </w:rPr>
            </w:pPr>
            <w:r w:rsidRPr="00EB06A9">
              <w:rPr>
                <w:rFonts w:ascii="Segoe UI" w:hAnsi="Segoe UI" w:cs="Segoe UI"/>
              </w:rPr>
              <w:t>YES / NO</w:t>
            </w:r>
          </w:p>
        </w:tc>
      </w:tr>
    </w:tbl>
    <w:p w14:paraId="049AB48E" w14:textId="77777777" w:rsidR="00C04BCC" w:rsidRDefault="00C04BCC" w:rsidP="00C04BCC"/>
    <w:p w14:paraId="3E0D6821" w14:textId="77777777" w:rsidR="00C04BCC" w:rsidRDefault="00C04BCC" w:rsidP="00C04BCC">
      <w:r w:rsidRPr="00EB06A9">
        <w:rPr>
          <w:b/>
        </w:rPr>
        <w:t>Data Protection Information</w:t>
      </w:r>
      <w:r w:rsidRPr="00EB06A9">
        <w:t xml:space="preserve"> The information that you provide on this form will be held on a computerised database maintained by the DBE (Diocese of Chester).  Your data will be used in accordance with the principles set out in the Data Protection Act 1998 which protects the right to the privacy of individuals whose personal details are held by a data controller.</w:t>
      </w:r>
    </w:p>
    <w:p w14:paraId="1AD134D3" w14:textId="77777777" w:rsidR="00C04BCC" w:rsidRDefault="00C04BCC" w:rsidP="00F13666"/>
    <w:p w14:paraId="2CC2F01B" w14:textId="70B815CB" w:rsidR="00E31BC3" w:rsidRDefault="00E31BC3" w:rsidP="00341CCD">
      <w:r>
        <w:br w:type="page"/>
      </w:r>
    </w:p>
    <w:p w14:paraId="1F0CC7AA" w14:textId="6E53901C" w:rsidR="005F0A42" w:rsidRPr="00EB06A9" w:rsidRDefault="005F0A42" w:rsidP="005F0A42">
      <w:pPr>
        <w:pStyle w:val="DBEBoldHeader2"/>
      </w:pPr>
      <w:r w:rsidRPr="005F0A42">
        <w:lastRenderedPageBreak/>
        <w:t xml:space="preserve">Declaration </w:t>
      </w:r>
      <w:r w:rsidRPr="005F0A42">
        <w:rPr>
          <w:b w:val="0"/>
          <w:bCs w:val="0"/>
        </w:rPr>
        <w:t>(to be completed by applicant)</w:t>
      </w:r>
    </w:p>
    <w:p w14:paraId="1977AB55" w14:textId="073F77E2" w:rsidR="00727D65" w:rsidRDefault="00727D65" w:rsidP="00727D65">
      <w:r>
        <w:t xml:space="preserve">It is important that you understand the role of an </w:t>
      </w:r>
      <w:r w:rsidR="00051BF1">
        <w:t>LGC</w:t>
      </w:r>
      <w:r>
        <w:t xml:space="preserve"> Member in a Multi Academy Trust before agreeing to be put forward for appointment. Please therefore make sure you have spoken to the Chair of the Local Governing </w:t>
      </w:r>
      <w:r w:rsidR="00D82203">
        <w:t>Committee</w:t>
      </w:r>
      <w:r>
        <w:t xml:space="preserve"> regarding what’s required of you.</w:t>
      </w:r>
    </w:p>
    <w:p w14:paraId="1EF48A90" w14:textId="77777777" w:rsidR="00727D65" w:rsidRDefault="00727D65" w:rsidP="00727D65"/>
    <w:p w14:paraId="26747002" w14:textId="77777777" w:rsidR="00727D65" w:rsidRDefault="00727D65" w:rsidP="00727D65">
      <w:r>
        <w:t>I confirm that:</w:t>
      </w:r>
    </w:p>
    <w:p w14:paraId="5BF9D152" w14:textId="141C1B5E" w:rsidR="00727D65" w:rsidRDefault="00727D65" w:rsidP="00727D65">
      <w:pPr>
        <w:pStyle w:val="BulletedList"/>
        <w:numPr>
          <w:ilvl w:val="0"/>
          <w:numId w:val="25"/>
        </w:numPr>
      </w:pPr>
      <w:r>
        <w:t>I am committed to:</w:t>
      </w:r>
    </w:p>
    <w:p w14:paraId="19E01367" w14:textId="77777777" w:rsidR="00727D65" w:rsidRDefault="00727D65" w:rsidP="00727D65">
      <w:pPr>
        <w:pStyle w:val="BulletedList"/>
        <w:numPr>
          <w:ilvl w:val="1"/>
          <w:numId w:val="25"/>
        </w:numPr>
      </w:pPr>
      <w:r>
        <w:t>making an effective contribution to the governance and success of the school within the Multi Academy Trust; and</w:t>
      </w:r>
    </w:p>
    <w:p w14:paraId="44551D60" w14:textId="77777777" w:rsidR="00727D65" w:rsidRDefault="00727D65" w:rsidP="00727D65">
      <w:pPr>
        <w:pStyle w:val="BulletedList"/>
        <w:numPr>
          <w:ilvl w:val="1"/>
          <w:numId w:val="25"/>
        </w:numPr>
      </w:pPr>
      <w:r>
        <w:t>ensuring that the Christian character of this Church of England academy within the Multi Academy Trust is secured, preserved and developed.</w:t>
      </w:r>
    </w:p>
    <w:p w14:paraId="75C00AB2" w14:textId="77777777" w:rsidR="00727D65" w:rsidRDefault="00727D65" w:rsidP="00727D65">
      <w:pPr>
        <w:pStyle w:val="BulletedList"/>
        <w:numPr>
          <w:ilvl w:val="0"/>
          <w:numId w:val="0"/>
        </w:numPr>
        <w:ind w:left="360" w:hanging="360"/>
      </w:pPr>
    </w:p>
    <w:p w14:paraId="1F45EE40" w14:textId="7F25023C" w:rsidR="00727D65" w:rsidRDefault="00727D65" w:rsidP="00727D65">
      <w:pPr>
        <w:pStyle w:val="BulletedList"/>
        <w:numPr>
          <w:ilvl w:val="0"/>
          <w:numId w:val="25"/>
        </w:numPr>
      </w:pPr>
      <w:r>
        <w:t>I am eligible to become a Local Governor.</w:t>
      </w:r>
    </w:p>
    <w:p w14:paraId="3130FD75" w14:textId="77777777" w:rsidR="00727D65" w:rsidRDefault="00727D65" w:rsidP="00727D65">
      <w:pPr>
        <w:pStyle w:val="BulletedList"/>
        <w:numPr>
          <w:ilvl w:val="0"/>
          <w:numId w:val="0"/>
        </w:numPr>
        <w:ind w:left="360"/>
      </w:pPr>
    </w:p>
    <w:p w14:paraId="5CA785C2" w14:textId="379A0BA3" w:rsidR="00727D65" w:rsidRDefault="00727D65" w:rsidP="00727D65">
      <w:pPr>
        <w:pStyle w:val="BulletedList"/>
        <w:numPr>
          <w:ilvl w:val="0"/>
          <w:numId w:val="25"/>
        </w:numPr>
      </w:pPr>
      <w:r>
        <w:t>In the event that my application is accepted, I am aware that my appointment will be subject to me passing the relevant vetting checks and my agreement to information being published by me as set out in the enclosed information.</w:t>
      </w:r>
    </w:p>
    <w:p w14:paraId="222FE66A" w14:textId="77777777" w:rsidR="00727D65" w:rsidRDefault="00727D65" w:rsidP="00727D65">
      <w:pPr>
        <w:pStyle w:val="BulletedList"/>
        <w:numPr>
          <w:ilvl w:val="0"/>
          <w:numId w:val="0"/>
        </w:numPr>
        <w:ind w:left="360"/>
      </w:pPr>
    </w:p>
    <w:p w14:paraId="7954B3F1" w14:textId="613238F1" w:rsidR="00727D65" w:rsidRDefault="00727D65" w:rsidP="00727D65">
      <w:pPr>
        <w:pStyle w:val="BulletedList"/>
        <w:numPr>
          <w:ilvl w:val="0"/>
          <w:numId w:val="25"/>
        </w:numPr>
      </w:pPr>
      <w:r>
        <w:t>I will ensure that DBE policy and procedure is followed and challenge any decisions that may be at odds with it;</w:t>
      </w:r>
    </w:p>
    <w:p w14:paraId="3FE6069F" w14:textId="77777777" w:rsidR="00727D65" w:rsidRDefault="00727D65" w:rsidP="00727D65">
      <w:pPr>
        <w:pStyle w:val="BulletedList"/>
        <w:numPr>
          <w:ilvl w:val="0"/>
          <w:numId w:val="0"/>
        </w:numPr>
        <w:ind w:left="360"/>
      </w:pPr>
    </w:p>
    <w:p w14:paraId="1548112E" w14:textId="235A0C7B" w:rsidR="00727D65" w:rsidRDefault="00727D65" w:rsidP="00727D65">
      <w:pPr>
        <w:pStyle w:val="BulletedList"/>
        <w:numPr>
          <w:ilvl w:val="0"/>
          <w:numId w:val="25"/>
        </w:numPr>
      </w:pPr>
      <w:r>
        <w:t>I consent to the information provided on this form being retained and processed by the Multi Academy Trust and others involved in the appointment process, for the purposes of determining my suitability for the role, for subsequent quality assurance and monitoring purposes and for all other purposes reasonably associated with such use.</w:t>
      </w:r>
    </w:p>
    <w:p w14:paraId="1FD64F46" w14:textId="77777777" w:rsidR="005F0A42" w:rsidRPr="00EB06A9" w:rsidRDefault="005F0A42" w:rsidP="005F0A42"/>
    <w:p w14:paraId="7BABEACC" w14:textId="7576BC8F" w:rsidR="005F0A42" w:rsidRPr="00EB06A9" w:rsidRDefault="005F0A42" w:rsidP="005F0A42">
      <w:pPr>
        <w:rPr>
          <w:rFonts w:ascii="Segoe UI" w:hAnsi="Segoe UI" w:cs="Segoe UI"/>
        </w:rPr>
      </w:pPr>
      <w:r w:rsidRPr="00EB06A9">
        <w:rPr>
          <w:rFonts w:ascii="Segoe UI" w:hAnsi="Segoe UI" w:cs="Segoe UI"/>
        </w:rPr>
        <w:t>Signed: _____________________________________________________ Date: ____________________</w:t>
      </w:r>
    </w:p>
    <w:p w14:paraId="0D5B810F" w14:textId="77777777" w:rsidR="005F0A42" w:rsidRPr="00EB06A9" w:rsidRDefault="005F0A42" w:rsidP="005F0A42"/>
    <w:p w14:paraId="72408186" w14:textId="4D93137B" w:rsidR="005F0A42" w:rsidRPr="00EB06A9" w:rsidRDefault="00E57A4B" w:rsidP="005F0A42">
      <w:pPr>
        <w:rPr>
          <w:rFonts w:ascii="Segoe UI" w:hAnsi="Segoe UI" w:cs="Segoe UI"/>
        </w:rPr>
      </w:pPr>
      <w:r w:rsidRPr="00E57A4B">
        <w:rPr>
          <w:rFonts w:ascii="Segoe UI" w:hAnsi="Segoe UI" w:cs="Segoe UI"/>
        </w:rPr>
        <w:t>Please take time to make sure that the information given on this form is true and complete. In the event that you are appointed, any inaccurate or misleading information may lead to your removal.</w:t>
      </w:r>
      <w:r w:rsidR="005F0A42" w:rsidRPr="00EB06A9">
        <w:rPr>
          <w:rFonts w:ascii="Segoe UI" w:hAnsi="Segoe UI" w:cs="Segoe UI"/>
        </w:rPr>
        <w:br w:type="page"/>
      </w:r>
    </w:p>
    <w:p w14:paraId="13C59DD1" w14:textId="36DEC896" w:rsidR="00E31BC3" w:rsidRPr="0048306F" w:rsidRDefault="005F0A42" w:rsidP="005F0A42">
      <w:pPr>
        <w:pStyle w:val="DBEBoldHeader2"/>
      </w:pPr>
      <w:r w:rsidRPr="0048306F">
        <w:lastRenderedPageBreak/>
        <w:t>Faith Reference</w:t>
      </w:r>
    </w:p>
    <w:tbl>
      <w:tblPr>
        <w:tblW w:w="924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3"/>
        <w:gridCol w:w="709"/>
        <w:gridCol w:w="850"/>
        <w:gridCol w:w="1215"/>
        <w:gridCol w:w="3321"/>
        <w:gridCol w:w="1809"/>
      </w:tblGrid>
      <w:tr w:rsidR="008A49A5" w:rsidRPr="0048306F" w14:paraId="16381669" w14:textId="77777777" w:rsidTr="00C262DE">
        <w:tc>
          <w:tcPr>
            <w:tcW w:w="4117" w:type="dxa"/>
            <w:gridSpan w:val="4"/>
          </w:tcPr>
          <w:p w14:paraId="28EAE874" w14:textId="77777777" w:rsidR="008A49A5" w:rsidRPr="0048306F" w:rsidRDefault="008A49A5" w:rsidP="00C262DE">
            <w:pPr>
              <w:rPr>
                <w:b/>
              </w:rPr>
            </w:pPr>
            <w:r w:rsidRPr="0048306F">
              <w:rPr>
                <w:b/>
              </w:rPr>
              <w:t>Name of school:</w:t>
            </w:r>
          </w:p>
        </w:tc>
        <w:tc>
          <w:tcPr>
            <w:tcW w:w="5130" w:type="dxa"/>
            <w:gridSpan w:val="2"/>
          </w:tcPr>
          <w:p w14:paraId="56E47A63" w14:textId="77777777" w:rsidR="008A49A5" w:rsidRPr="0048306F" w:rsidRDefault="008A49A5" w:rsidP="00C262DE"/>
        </w:tc>
      </w:tr>
      <w:tr w:rsidR="008A49A5" w:rsidRPr="0048306F" w14:paraId="36725C63" w14:textId="77777777" w:rsidTr="00C262DE">
        <w:tc>
          <w:tcPr>
            <w:tcW w:w="4117" w:type="dxa"/>
            <w:gridSpan w:val="4"/>
          </w:tcPr>
          <w:p w14:paraId="00C089F3" w14:textId="77777777" w:rsidR="008A49A5" w:rsidRPr="0048306F" w:rsidRDefault="008A49A5" w:rsidP="00C262DE">
            <w:pPr>
              <w:rPr>
                <w:b/>
              </w:rPr>
            </w:pPr>
            <w:r w:rsidRPr="0048306F">
              <w:rPr>
                <w:b/>
                <w:bCs/>
              </w:rPr>
              <w:t>Name of Academy Trust:</w:t>
            </w:r>
          </w:p>
        </w:tc>
        <w:tc>
          <w:tcPr>
            <w:tcW w:w="5130" w:type="dxa"/>
            <w:gridSpan w:val="2"/>
          </w:tcPr>
          <w:p w14:paraId="7578CD8C" w14:textId="77777777" w:rsidR="008A49A5" w:rsidRPr="0048306F" w:rsidRDefault="008A49A5" w:rsidP="00C262DE"/>
        </w:tc>
      </w:tr>
      <w:tr w:rsidR="008A49A5" w:rsidRPr="0048306F" w14:paraId="6CB51CE4" w14:textId="77777777" w:rsidTr="00C262DE">
        <w:tc>
          <w:tcPr>
            <w:tcW w:w="4117" w:type="dxa"/>
            <w:gridSpan w:val="4"/>
          </w:tcPr>
          <w:p w14:paraId="5C4F0FF7" w14:textId="77777777" w:rsidR="008A49A5" w:rsidRPr="0048306F" w:rsidRDefault="008A49A5" w:rsidP="00C262DE">
            <w:r w:rsidRPr="0048306F">
              <w:rPr>
                <w:b/>
              </w:rPr>
              <w:t xml:space="preserve">Name of Governor </w:t>
            </w:r>
            <w:r w:rsidRPr="0048306F">
              <w:t>whose term of office is expiring if any</w:t>
            </w:r>
          </w:p>
        </w:tc>
        <w:tc>
          <w:tcPr>
            <w:tcW w:w="5130" w:type="dxa"/>
            <w:gridSpan w:val="2"/>
          </w:tcPr>
          <w:p w14:paraId="602453F1" w14:textId="77777777" w:rsidR="008A49A5" w:rsidRPr="0048306F" w:rsidRDefault="008A49A5" w:rsidP="00C262DE">
            <w:r w:rsidRPr="0048306F">
              <w:fldChar w:fldCharType="begin"/>
            </w:r>
            <w:r w:rsidRPr="0048306F">
              <w:instrText xml:space="preserve"> MERGEFIELD "name" </w:instrText>
            </w:r>
            <w:r w:rsidRPr="0048306F">
              <w:fldChar w:fldCharType="end"/>
            </w:r>
          </w:p>
        </w:tc>
      </w:tr>
      <w:tr w:rsidR="008A49A5" w:rsidRPr="0048306F" w14:paraId="6FF06F50" w14:textId="77777777" w:rsidTr="00C262DE">
        <w:trPr>
          <w:trHeight w:val="537"/>
        </w:trPr>
        <w:tc>
          <w:tcPr>
            <w:tcW w:w="4117" w:type="dxa"/>
            <w:gridSpan w:val="4"/>
          </w:tcPr>
          <w:p w14:paraId="7B223695" w14:textId="77777777" w:rsidR="008A49A5" w:rsidRPr="0048306F" w:rsidRDefault="008A49A5" w:rsidP="00C262DE">
            <w:r w:rsidRPr="0048306F">
              <w:rPr>
                <w:b/>
              </w:rPr>
              <w:t>Date</w:t>
            </w:r>
            <w:r w:rsidRPr="0048306F">
              <w:t xml:space="preserve"> of end of term of office if any</w:t>
            </w:r>
          </w:p>
        </w:tc>
        <w:tc>
          <w:tcPr>
            <w:tcW w:w="5130" w:type="dxa"/>
            <w:gridSpan w:val="2"/>
          </w:tcPr>
          <w:p w14:paraId="6A94F7B9" w14:textId="77777777" w:rsidR="008A49A5" w:rsidRPr="0048306F" w:rsidRDefault="008A49A5" w:rsidP="00C262DE">
            <w:r w:rsidRPr="0048306F">
              <w:fldChar w:fldCharType="begin"/>
            </w:r>
            <w:r w:rsidRPr="0048306F">
              <w:instrText xml:space="preserve"> MERGEFIELD "term_of_office" </w:instrText>
            </w:r>
            <w:r w:rsidRPr="0048306F">
              <w:fldChar w:fldCharType="end"/>
            </w:r>
          </w:p>
        </w:tc>
      </w:tr>
      <w:tr w:rsidR="008A49A5" w:rsidRPr="00EB06A9" w14:paraId="779F4CA4" w14:textId="77777777" w:rsidTr="00C262DE">
        <w:tblPrEx>
          <w:tblLook w:val="0000" w:firstRow="0" w:lastRow="0" w:firstColumn="0" w:lastColumn="0" w:noHBand="0" w:noVBand="0"/>
        </w:tblPrEx>
        <w:trPr>
          <w:trHeight w:val="477"/>
        </w:trPr>
        <w:tc>
          <w:tcPr>
            <w:tcW w:w="9247" w:type="dxa"/>
            <w:gridSpan w:val="6"/>
            <w:shd w:val="clear" w:color="auto" w:fill="D9D9D9" w:themeFill="background1" w:themeFillShade="D9"/>
            <w:vAlign w:val="bottom"/>
          </w:tcPr>
          <w:p w14:paraId="1071C500" w14:textId="77777777" w:rsidR="008A49A5" w:rsidRPr="00735CD7" w:rsidRDefault="008A49A5" w:rsidP="00C262DE">
            <w:pPr>
              <w:pStyle w:val="DBESubtleHeader2"/>
              <w:jc w:val="center"/>
              <w:rPr>
                <w:b/>
                <w:bCs/>
                <w:sz w:val="24"/>
                <w:szCs w:val="24"/>
              </w:rPr>
            </w:pPr>
            <w:r w:rsidRPr="00735CD7">
              <w:rPr>
                <w:b/>
                <w:bCs/>
                <w:sz w:val="24"/>
                <w:szCs w:val="24"/>
              </w:rPr>
              <w:t>Proposed Governor</w:t>
            </w:r>
          </w:p>
        </w:tc>
      </w:tr>
      <w:tr w:rsidR="008A49A5" w:rsidRPr="00EB06A9" w14:paraId="29D7E7F5" w14:textId="77777777" w:rsidTr="00C262DE">
        <w:tblPrEx>
          <w:tblLook w:val="0000" w:firstRow="0" w:lastRow="0" w:firstColumn="0" w:lastColumn="0" w:noHBand="0" w:noVBand="0"/>
        </w:tblPrEx>
        <w:trPr>
          <w:trHeight w:val="540"/>
        </w:trPr>
        <w:tc>
          <w:tcPr>
            <w:tcW w:w="2052" w:type="dxa"/>
            <w:gridSpan w:val="2"/>
          </w:tcPr>
          <w:p w14:paraId="354C1FE6" w14:textId="77777777" w:rsidR="008A49A5" w:rsidRPr="00EB06A9" w:rsidRDefault="008A49A5" w:rsidP="00C262DE">
            <w:pPr>
              <w:rPr>
                <w:b/>
              </w:rPr>
            </w:pPr>
            <w:r w:rsidRPr="00EB06A9">
              <w:rPr>
                <w:b/>
              </w:rPr>
              <w:t xml:space="preserve">Name </w:t>
            </w:r>
            <w:r w:rsidRPr="00EB06A9">
              <w:t>(including Title)</w:t>
            </w:r>
            <w:r w:rsidRPr="00EB06A9">
              <w:rPr>
                <w:b/>
              </w:rPr>
              <w:t>:</w:t>
            </w:r>
          </w:p>
        </w:tc>
        <w:tc>
          <w:tcPr>
            <w:tcW w:w="7195" w:type="dxa"/>
            <w:gridSpan w:val="4"/>
          </w:tcPr>
          <w:p w14:paraId="447078D2" w14:textId="77777777" w:rsidR="008A49A5" w:rsidRPr="00EB06A9" w:rsidRDefault="008A49A5" w:rsidP="00C262DE">
            <w:pPr>
              <w:rPr>
                <w:b/>
              </w:rPr>
            </w:pPr>
          </w:p>
        </w:tc>
      </w:tr>
      <w:tr w:rsidR="008A49A5" w:rsidRPr="00EB06A9" w14:paraId="7A0B3D36" w14:textId="77777777" w:rsidTr="00C262DE">
        <w:tblPrEx>
          <w:tblLook w:val="0000" w:firstRow="0" w:lastRow="0" w:firstColumn="0" w:lastColumn="0" w:noHBand="0" w:noVBand="0"/>
        </w:tblPrEx>
        <w:trPr>
          <w:trHeight w:val="1371"/>
        </w:trPr>
        <w:tc>
          <w:tcPr>
            <w:tcW w:w="2052" w:type="dxa"/>
            <w:gridSpan w:val="2"/>
          </w:tcPr>
          <w:p w14:paraId="5AEA6969" w14:textId="77777777" w:rsidR="008A49A5" w:rsidRPr="00EB06A9" w:rsidRDefault="008A49A5" w:rsidP="00C262DE">
            <w:pPr>
              <w:rPr>
                <w:b/>
              </w:rPr>
            </w:pPr>
            <w:r w:rsidRPr="00EB06A9">
              <w:rPr>
                <w:b/>
              </w:rPr>
              <w:t xml:space="preserve">Address </w:t>
            </w:r>
            <w:r w:rsidRPr="00EB06A9">
              <w:t>(including postcode)</w:t>
            </w:r>
            <w:r>
              <w:t>:</w:t>
            </w:r>
          </w:p>
        </w:tc>
        <w:tc>
          <w:tcPr>
            <w:tcW w:w="7195" w:type="dxa"/>
            <w:gridSpan w:val="4"/>
          </w:tcPr>
          <w:p w14:paraId="6DDABEF4" w14:textId="77777777" w:rsidR="008A49A5" w:rsidRDefault="008A49A5" w:rsidP="00C262DE">
            <w:pPr>
              <w:rPr>
                <w:b/>
              </w:rPr>
            </w:pPr>
          </w:p>
          <w:p w14:paraId="7BDC805C" w14:textId="77777777" w:rsidR="008A49A5" w:rsidRPr="00D15AAE" w:rsidRDefault="008A49A5" w:rsidP="00C262DE">
            <w:pPr>
              <w:rPr>
                <w:bCs/>
                <w:i/>
                <w:iCs/>
              </w:rPr>
            </w:pPr>
          </w:p>
          <w:p w14:paraId="55355503" w14:textId="77777777" w:rsidR="008A49A5" w:rsidRPr="00EB06A9" w:rsidRDefault="008A49A5" w:rsidP="00C262DE">
            <w:pPr>
              <w:rPr>
                <w:b/>
              </w:rPr>
            </w:pPr>
          </w:p>
        </w:tc>
      </w:tr>
      <w:tr w:rsidR="008A49A5" w:rsidRPr="00EB06A9" w14:paraId="3432B496" w14:textId="77777777" w:rsidTr="00C262DE">
        <w:tblPrEx>
          <w:tblLook w:val="0000" w:firstRow="0" w:lastRow="0" w:firstColumn="0" w:lastColumn="0" w:noHBand="0" w:noVBand="0"/>
        </w:tblPrEx>
        <w:trPr>
          <w:trHeight w:val="433"/>
        </w:trPr>
        <w:tc>
          <w:tcPr>
            <w:tcW w:w="9247" w:type="dxa"/>
            <w:gridSpan w:val="6"/>
            <w:shd w:val="clear" w:color="auto" w:fill="D9D9D9" w:themeFill="background1" w:themeFillShade="D9"/>
          </w:tcPr>
          <w:p w14:paraId="1C383AC1" w14:textId="77777777" w:rsidR="008A49A5" w:rsidRPr="00EB06A9" w:rsidRDefault="008A49A5" w:rsidP="00C262DE">
            <w:pPr>
              <w:jc w:val="center"/>
            </w:pPr>
            <w:r w:rsidRPr="001F4097">
              <w:rPr>
                <w:b/>
                <w:bCs/>
              </w:rPr>
              <w:t>Church Involvement</w:t>
            </w:r>
          </w:p>
        </w:tc>
      </w:tr>
      <w:tr w:rsidR="008A49A5" w:rsidRPr="00EB06A9" w14:paraId="6D4A33A8" w14:textId="77777777" w:rsidTr="00C262DE">
        <w:tblPrEx>
          <w:tblLook w:val="0000" w:firstRow="0" w:lastRow="0" w:firstColumn="0" w:lastColumn="0" w:noHBand="0" w:noVBand="0"/>
        </w:tblPrEx>
        <w:trPr>
          <w:trHeight w:val="355"/>
        </w:trPr>
        <w:tc>
          <w:tcPr>
            <w:tcW w:w="2902" w:type="dxa"/>
            <w:gridSpan w:val="3"/>
          </w:tcPr>
          <w:p w14:paraId="1846BA5B" w14:textId="77777777" w:rsidR="008A49A5" w:rsidRPr="009E11F8" w:rsidRDefault="008A49A5" w:rsidP="00C262DE">
            <w:r>
              <w:t>Which Church does the nominee attend?</w:t>
            </w:r>
          </w:p>
        </w:tc>
        <w:tc>
          <w:tcPr>
            <w:tcW w:w="6345" w:type="dxa"/>
            <w:gridSpan w:val="3"/>
          </w:tcPr>
          <w:p w14:paraId="6C68030E" w14:textId="77777777" w:rsidR="008A49A5" w:rsidRDefault="008A49A5" w:rsidP="00C262DE"/>
        </w:tc>
      </w:tr>
      <w:tr w:rsidR="008A49A5" w:rsidRPr="00EB06A9" w14:paraId="60131481" w14:textId="77777777" w:rsidTr="00C262DE">
        <w:tblPrEx>
          <w:tblLook w:val="0000" w:firstRow="0" w:lastRow="0" w:firstColumn="0" w:lastColumn="0" w:noHBand="0" w:noVBand="0"/>
        </w:tblPrEx>
        <w:trPr>
          <w:trHeight w:val="433"/>
        </w:trPr>
        <w:tc>
          <w:tcPr>
            <w:tcW w:w="7438" w:type="dxa"/>
            <w:gridSpan w:val="5"/>
          </w:tcPr>
          <w:p w14:paraId="52ACB2BC" w14:textId="77777777" w:rsidR="008A49A5" w:rsidRDefault="008A49A5" w:rsidP="00C262DE">
            <w:r w:rsidRPr="00D15AAE">
              <w:t>Worship leader’s confirmation:</w:t>
            </w:r>
          </w:p>
          <w:p w14:paraId="4651B621" w14:textId="77777777" w:rsidR="008A49A5" w:rsidRPr="009E11F8" w:rsidRDefault="008A49A5" w:rsidP="00C262DE">
            <w:r>
              <w:t xml:space="preserve">Is the nominee “regular and supportive”? </w:t>
            </w:r>
          </w:p>
        </w:tc>
        <w:tc>
          <w:tcPr>
            <w:tcW w:w="1809" w:type="dxa"/>
          </w:tcPr>
          <w:p w14:paraId="47C4F60A" w14:textId="77777777" w:rsidR="008A49A5" w:rsidRDefault="008A49A5" w:rsidP="00C262DE">
            <w:pPr>
              <w:rPr>
                <w:b/>
                <w:bCs/>
              </w:rPr>
            </w:pPr>
          </w:p>
          <w:p w14:paraId="6A1FC69B" w14:textId="77777777" w:rsidR="008A49A5" w:rsidRPr="00A15930" w:rsidRDefault="008A49A5" w:rsidP="00C262DE">
            <w:pPr>
              <w:rPr>
                <w:b/>
                <w:bCs/>
              </w:rPr>
            </w:pPr>
            <w:r w:rsidRPr="00A15930">
              <w:rPr>
                <w:b/>
                <w:bCs/>
              </w:rPr>
              <w:t>YES  /   NO</w:t>
            </w:r>
          </w:p>
        </w:tc>
      </w:tr>
      <w:tr w:rsidR="008A49A5" w:rsidRPr="003C5C1F" w14:paraId="7564771F" w14:textId="77777777" w:rsidTr="00C262DE">
        <w:tblPrEx>
          <w:tblLook w:val="0000" w:firstRow="0" w:lastRow="0" w:firstColumn="0" w:lastColumn="0" w:noHBand="0" w:noVBand="0"/>
        </w:tblPrEx>
        <w:trPr>
          <w:trHeight w:val="1437"/>
        </w:trPr>
        <w:tc>
          <w:tcPr>
            <w:tcW w:w="2052" w:type="dxa"/>
            <w:gridSpan w:val="2"/>
          </w:tcPr>
          <w:p w14:paraId="57067DCA" w14:textId="77777777" w:rsidR="008A49A5" w:rsidRPr="00E55032" w:rsidRDefault="008A49A5" w:rsidP="00C262DE">
            <w:pPr>
              <w:rPr>
                <w:b/>
                <w:bCs/>
              </w:rPr>
            </w:pPr>
            <w:r w:rsidRPr="00E55032">
              <w:rPr>
                <w:b/>
                <w:bCs/>
              </w:rPr>
              <w:t>Signed:</w:t>
            </w:r>
          </w:p>
        </w:tc>
        <w:tc>
          <w:tcPr>
            <w:tcW w:w="5386" w:type="dxa"/>
            <w:gridSpan w:val="3"/>
          </w:tcPr>
          <w:p w14:paraId="2F14A1EC" w14:textId="77777777" w:rsidR="008A49A5" w:rsidRPr="00D15AAE" w:rsidRDefault="008A49A5" w:rsidP="00C262DE">
            <w:pPr>
              <w:rPr>
                <w:b/>
                <w:bCs/>
              </w:rPr>
            </w:pPr>
          </w:p>
        </w:tc>
        <w:tc>
          <w:tcPr>
            <w:tcW w:w="1809" w:type="dxa"/>
          </w:tcPr>
          <w:p w14:paraId="4594B805" w14:textId="77777777" w:rsidR="008A49A5" w:rsidRPr="00D15AAE" w:rsidRDefault="008A49A5" w:rsidP="00C262DE">
            <w:pPr>
              <w:rPr>
                <w:b/>
                <w:bCs/>
              </w:rPr>
            </w:pPr>
            <w:r>
              <w:rPr>
                <w:b/>
                <w:bCs/>
              </w:rPr>
              <w:t>Date</w:t>
            </w:r>
          </w:p>
        </w:tc>
      </w:tr>
      <w:tr w:rsidR="008A49A5" w:rsidRPr="003C5C1F" w14:paraId="182C728F" w14:textId="77777777" w:rsidTr="00C262DE">
        <w:tblPrEx>
          <w:tblLook w:val="0000" w:firstRow="0" w:lastRow="0" w:firstColumn="0" w:lastColumn="0" w:noHBand="0" w:noVBand="0"/>
        </w:tblPrEx>
        <w:trPr>
          <w:trHeight w:val="343"/>
        </w:trPr>
        <w:tc>
          <w:tcPr>
            <w:tcW w:w="2052" w:type="dxa"/>
            <w:gridSpan w:val="2"/>
          </w:tcPr>
          <w:p w14:paraId="2A3AE244" w14:textId="77777777" w:rsidR="008A49A5" w:rsidRPr="00E55032" w:rsidRDefault="008A49A5" w:rsidP="00C262DE">
            <w:pPr>
              <w:rPr>
                <w:b/>
                <w:bCs/>
              </w:rPr>
            </w:pPr>
            <w:r w:rsidRPr="00E55032">
              <w:rPr>
                <w:b/>
                <w:bCs/>
              </w:rPr>
              <w:t>Role:</w:t>
            </w:r>
          </w:p>
        </w:tc>
        <w:tc>
          <w:tcPr>
            <w:tcW w:w="7195" w:type="dxa"/>
            <w:gridSpan w:val="4"/>
          </w:tcPr>
          <w:p w14:paraId="300703E0" w14:textId="77777777" w:rsidR="008A49A5" w:rsidRPr="00D15AAE" w:rsidRDefault="008A49A5" w:rsidP="00C262DE"/>
        </w:tc>
      </w:tr>
      <w:tr w:rsidR="008A49A5" w:rsidRPr="003C5C1F" w14:paraId="5F75F1E8" w14:textId="77777777" w:rsidTr="00C262DE">
        <w:tblPrEx>
          <w:tblLook w:val="0000" w:firstRow="0" w:lastRow="0" w:firstColumn="0" w:lastColumn="0" w:noHBand="0" w:noVBand="0"/>
        </w:tblPrEx>
        <w:trPr>
          <w:trHeight w:val="191"/>
        </w:trPr>
        <w:tc>
          <w:tcPr>
            <w:tcW w:w="9247" w:type="dxa"/>
            <w:gridSpan w:val="6"/>
          </w:tcPr>
          <w:p w14:paraId="7C3384AE" w14:textId="77777777" w:rsidR="008A49A5" w:rsidRPr="00D15AAE" w:rsidRDefault="008A49A5" w:rsidP="00C262DE">
            <w:pPr>
              <w:rPr>
                <w:i/>
                <w:iCs/>
              </w:rPr>
            </w:pPr>
            <w:r w:rsidRPr="00D15AAE">
              <w:rPr>
                <w:i/>
                <w:iCs/>
              </w:rPr>
              <w:t>Or electronic confirmation sent to Church House</w:t>
            </w:r>
          </w:p>
        </w:tc>
      </w:tr>
      <w:tr w:rsidR="008A49A5" w:rsidRPr="00EB06A9" w14:paraId="661EEA7A" w14:textId="77777777" w:rsidTr="00C262DE">
        <w:tblPrEx>
          <w:tblLook w:val="0000" w:firstRow="0" w:lastRow="0" w:firstColumn="0" w:lastColumn="0" w:noHBand="0" w:noVBand="0"/>
        </w:tblPrEx>
        <w:trPr>
          <w:trHeight w:val="517"/>
        </w:trPr>
        <w:tc>
          <w:tcPr>
            <w:tcW w:w="9247" w:type="dxa"/>
            <w:gridSpan w:val="6"/>
            <w:shd w:val="clear" w:color="auto" w:fill="D9D9D9" w:themeFill="background1" w:themeFillShade="D9"/>
          </w:tcPr>
          <w:p w14:paraId="4ACE444C" w14:textId="77777777" w:rsidR="008A49A5" w:rsidRPr="00E77282" w:rsidRDefault="008A49A5" w:rsidP="00C262DE">
            <w:pPr>
              <w:jc w:val="center"/>
              <w:rPr>
                <w:b/>
                <w:bCs/>
              </w:rPr>
            </w:pPr>
            <w:r w:rsidRPr="00216DF3">
              <w:rPr>
                <w:b/>
                <w:bCs/>
              </w:rPr>
              <w:t>Recommendation of Appointment</w:t>
            </w:r>
          </w:p>
        </w:tc>
      </w:tr>
      <w:tr w:rsidR="008A49A5" w:rsidRPr="00EB06A9" w14:paraId="3479A7FD" w14:textId="77777777" w:rsidTr="00C262DE">
        <w:tblPrEx>
          <w:tblLook w:val="0000" w:firstRow="0" w:lastRow="0" w:firstColumn="0" w:lastColumn="0" w:noHBand="0" w:noVBand="0"/>
        </w:tblPrEx>
        <w:trPr>
          <w:trHeight w:val="517"/>
        </w:trPr>
        <w:tc>
          <w:tcPr>
            <w:tcW w:w="7438" w:type="dxa"/>
            <w:gridSpan w:val="5"/>
          </w:tcPr>
          <w:p w14:paraId="4B16467A" w14:textId="79BFA220" w:rsidR="008A49A5" w:rsidRDefault="004C733C" w:rsidP="00C262DE">
            <w:r w:rsidRPr="009D3282">
              <w:t>Has the Chair of the LGC and/or Board (dependent on Board preference) been consulted</w:t>
            </w:r>
            <w:r>
              <w:t>?</w:t>
            </w:r>
          </w:p>
        </w:tc>
        <w:tc>
          <w:tcPr>
            <w:tcW w:w="1809" w:type="dxa"/>
            <w:vAlign w:val="center"/>
          </w:tcPr>
          <w:p w14:paraId="309A8F56" w14:textId="77777777" w:rsidR="008A49A5" w:rsidRPr="00E77282" w:rsidRDefault="008A49A5" w:rsidP="00C262DE">
            <w:pPr>
              <w:rPr>
                <w:b/>
                <w:bCs/>
              </w:rPr>
            </w:pPr>
            <w:r w:rsidRPr="00E77282">
              <w:rPr>
                <w:b/>
                <w:bCs/>
              </w:rPr>
              <w:t>YES  /   NO</w:t>
            </w:r>
          </w:p>
        </w:tc>
      </w:tr>
      <w:tr w:rsidR="008A49A5" w:rsidRPr="00EB06A9" w14:paraId="0795C7E9" w14:textId="77777777" w:rsidTr="00C262DE">
        <w:tblPrEx>
          <w:tblLook w:val="0000" w:firstRow="0" w:lastRow="0" w:firstColumn="0" w:lastColumn="0" w:noHBand="0" w:noVBand="0"/>
        </w:tblPrEx>
        <w:trPr>
          <w:trHeight w:val="806"/>
        </w:trPr>
        <w:tc>
          <w:tcPr>
            <w:tcW w:w="1343" w:type="dxa"/>
          </w:tcPr>
          <w:p w14:paraId="47752A8D" w14:textId="77777777" w:rsidR="008A49A5" w:rsidRPr="00E55032" w:rsidRDefault="008A49A5" w:rsidP="00C262DE">
            <w:pPr>
              <w:rPr>
                <w:b/>
                <w:bCs/>
              </w:rPr>
            </w:pPr>
            <w:r w:rsidRPr="00E55032">
              <w:rPr>
                <w:b/>
                <w:bCs/>
              </w:rPr>
              <w:t>Signed</w:t>
            </w:r>
            <w:r>
              <w:rPr>
                <w:b/>
                <w:bCs/>
              </w:rPr>
              <w:t>:</w:t>
            </w:r>
          </w:p>
          <w:p w14:paraId="74EE399D" w14:textId="77777777" w:rsidR="008A49A5" w:rsidRDefault="008A49A5" w:rsidP="00C262DE"/>
        </w:tc>
        <w:tc>
          <w:tcPr>
            <w:tcW w:w="6095" w:type="dxa"/>
            <w:gridSpan w:val="4"/>
          </w:tcPr>
          <w:p w14:paraId="7225266E" w14:textId="77777777" w:rsidR="008A49A5" w:rsidRDefault="008A49A5" w:rsidP="00C262DE"/>
          <w:p w14:paraId="16404778" w14:textId="77777777" w:rsidR="008A49A5" w:rsidRDefault="008A49A5" w:rsidP="00C262DE"/>
          <w:p w14:paraId="3B0283A9" w14:textId="0160796D" w:rsidR="008A49A5" w:rsidRDefault="008A49A5" w:rsidP="00C262DE">
            <w:pPr>
              <w:spacing w:after="0"/>
            </w:pPr>
          </w:p>
        </w:tc>
        <w:tc>
          <w:tcPr>
            <w:tcW w:w="1809" w:type="dxa"/>
          </w:tcPr>
          <w:p w14:paraId="6A81C5A8" w14:textId="77777777" w:rsidR="008A49A5" w:rsidRPr="00E55032" w:rsidRDefault="008A49A5" w:rsidP="00C262DE">
            <w:pPr>
              <w:rPr>
                <w:b/>
                <w:bCs/>
              </w:rPr>
            </w:pPr>
            <w:r w:rsidRPr="00E55032">
              <w:rPr>
                <w:b/>
                <w:bCs/>
              </w:rPr>
              <w:t>Date</w:t>
            </w:r>
          </w:p>
          <w:p w14:paraId="0F88A104" w14:textId="77777777" w:rsidR="008A49A5" w:rsidRPr="00EB06A9" w:rsidRDefault="008A49A5" w:rsidP="00C262DE"/>
        </w:tc>
      </w:tr>
      <w:tr w:rsidR="004C733C" w:rsidRPr="00D15AAE" w14:paraId="083D93C0" w14:textId="77777777" w:rsidTr="00C262DE">
        <w:tblPrEx>
          <w:tblLook w:val="0000" w:firstRow="0" w:lastRow="0" w:firstColumn="0" w:lastColumn="0" w:noHBand="0" w:noVBand="0"/>
        </w:tblPrEx>
        <w:trPr>
          <w:trHeight w:val="343"/>
        </w:trPr>
        <w:tc>
          <w:tcPr>
            <w:tcW w:w="2052" w:type="dxa"/>
            <w:gridSpan w:val="2"/>
          </w:tcPr>
          <w:p w14:paraId="101EAD25" w14:textId="77777777" w:rsidR="004C733C" w:rsidRPr="00E55032" w:rsidRDefault="004C733C" w:rsidP="00C262DE">
            <w:pPr>
              <w:rPr>
                <w:b/>
                <w:bCs/>
              </w:rPr>
            </w:pPr>
            <w:r w:rsidRPr="00E55032">
              <w:rPr>
                <w:b/>
                <w:bCs/>
              </w:rPr>
              <w:t>Role:</w:t>
            </w:r>
          </w:p>
        </w:tc>
        <w:tc>
          <w:tcPr>
            <w:tcW w:w="7195" w:type="dxa"/>
            <w:gridSpan w:val="4"/>
          </w:tcPr>
          <w:p w14:paraId="03E5215D" w14:textId="77777777" w:rsidR="004C733C" w:rsidRPr="00D15AAE" w:rsidRDefault="004C733C" w:rsidP="00C262DE"/>
        </w:tc>
      </w:tr>
    </w:tbl>
    <w:p w14:paraId="4479BB56" w14:textId="77777777" w:rsidR="004152A3" w:rsidRPr="004152A3" w:rsidRDefault="004152A3" w:rsidP="004152A3"/>
    <w:sectPr w:rsidR="004152A3" w:rsidRPr="004152A3" w:rsidSect="00835837">
      <w:footerReference w:type="default" r:id="rId31"/>
      <w:headerReference w:type="first" r:id="rId32"/>
      <w:type w:val="continuous"/>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82C50" w14:textId="77777777" w:rsidR="00CE0E53" w:rsidRDefault="00CE0E53" w:rsidP="00414744">
      <w:pPr>
        <w:spacing w:after="0" w:line="240" w:lineRule="auto"/>
      </w:pPr>
      <w:r>
        <w:separator/>
      </w:r>
    </w:p>
  </w:endnote>
  <w:endnote w:type="continuationSeparator" w:id="0">
    <w:p w14:paraId="56403A38" w14:textId="77777777" w:rsidR="00CE0E53" w:rsidRDefault="00CE0E53" w:rsidP="00414744">
      <w:pPr>
        <w:spacing w:after="0" w:line="240" w:lineRule="auto"/>
      </w:pPr>
      <w:r>
        <w:continuationSeparator/>
      </w:r>
    </w:p>
  </w:endnote>
  <w:endnote w:type="continuationNotice" w:id="1">
    <w:p w14:paraId="04445579" w14:textId="77777777" w:rsidR="00CE0E53" w:rsidRDefault="00CE0E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eue Haas Grotesk Text Pro">
    <w:altName w:val="Calibri"/>
    <w:charset w:val="00"/>
    <w:family w:val="swiss"/>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AAD09" w14:textId="77777777" w:rsidR="0099459C" w:rsidRDefault="009945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A8ADD" w14:textId="77777777" w:rsidR="00414744" w:rsidRDefault="00414744" w:rsidP="00414744">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65A19" w14:textId="77777777" w:rsidR="00414744" w:rsidRDefault="00414744" w:rsidP="00414744">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1903178"/>
      <w:docPartObj>
        <w:docPartGallery w:val="Page Numbers (Bottom of Page)"/>
        <w:docPartUnique/>
      </w:docPartObj>
    </w:sdtPr>
    <w:sdtEndPr>
      <w:rPr>
        <w:noProof/>
      </w:rPr>
    </w:sdtEndPr>
    <w:sdtContent>
      <w:sdt>
        <w:sdtPr>
          <w:id w:val="-452326622"/>
          <w:docPartObj>
            <w:docPartGallery w:val="Page Numbers (Bottom of Page)"/>
            <w:docPartUnique/>
          </w:docPartObj>
        </w:sdtPr>
        <w:sdtEndPr>
          <w:rPr>
            <w:noProof/>
          </w:rPr>
        </w:sdtEndPr>
        <w:sdtContent>
          <w:p w14:paraId="4AC3DF93" w14:textId="0CF417D4" w:rsidR="00B745F5" w:rsidRDefault="00BD568D" w:rsidP="0048289B">
            <w:pPr>
              <w:pStyle w:val="Footer"/>
              <w:jc w:val="center"/>
            </w:pPr>
            <w:r>
              <w:t xml:space="preserve">Page </w:t>
            </w:r>
            <w:r>
              <w:fldChar w:fldCharType="begin"/>
            </w:r>
            <w:r>
              <w:instrText xml:space="preserve"> PAGE   \* MERGEFORMAT </w:instrText>
            </w:r>
            <w:r>
              <w:fldChar w:fldCharType="separate"/>
            </w:r>
            <w:r>
              <w:t>6</w:t>
            </w:r>
            <w:r>
              <w:rPr>
                <w:noProof/>
              </w:rPr>
              <w:fldChar w:fldCharType="end"/>
            </w:r>
            <w:r>
              <w:rPr>
                <w:noProof/>
              </w:rPr>
              <w:t xml:space="preserve"> of </w:t>
            </w:r>
            <w:r>
              <w:rPr>
                <w:noProof/>
              </w:rPr>
              <w:fldChar w:fldCharType="begin"/>
            </w:r>
            <w:r>
              <w:rPr>
                <w:noProof/>
              </w:rPr>
              <w:instrText xml:space="preserve"> SECTIONPAGES  \* Arabic  \* MERGEFORMAT </w:instrText>
            </w:r>
            <w:r>
              <w:rPr>
                <w:noProof/>
              </w:rPr>
              <w:fldChar w:fldCharType="separate"/>
            </w:r>
            <w:r w:rsidR="0099459C">
              <w:rPr>
                <w:noProof/>
              </w:rPr>
              <w:t>8</w:t>
            </w:r>
            <w:r>
              <w:rPr>
                <w:noProof/>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0920400"/>
      <w:docPartObj>
        <w:docPartGallery w:val="Page Numbers (Bottom of Page)"/>
        <w:docPartUnique/>
      </w:docPartObj>
    </w:sdtPr>
    <w:sdtEndPr>
      <w:rPr>
        <w:noProof/>
      </w:rPr>
    </w:sdtEndPr>
    <w:sdtContent>
      <w:sdt>
        <w:sdtPr>
          <w:id w:val="984363282"/>
          <w:docPartObj>
            <w:docPartGallery w:val="Page Numbers (Bottom of Page)"/>
            <w:docPartUnique/>
          </w:docPartObj>
        </w:sdtPr>
        <w:sdtEndPr>
          <w:rPr>
            <w:noProof/>
          </w:rPr>
        </w:sdtEndPr>
        <w:sdtContent>
          <w:p w14:paraId="3A416C44" w14:textId="77777777" w:rsidR="0099459C" w:rsidRDefault="0099459C" w:rsidP="0048289B">
            <w:pPr>
              <w:pStyle w:val="Footer"/>
              <w:jc w:val="center"/>
            </w:pPr>
            <w:r>
              <w:t>Local Governor application form</w:t>
            </w:r>
          </w:p>
          <w:p w14:paraId="66145022" w14:textId="0C68B0C7" w:rsidR="0099459C" w:rsidRDefault="0099459C" w:rsidP="0048289B">
            <w:pPr>
              <w:pStyle w:val="Footer"/>
              <w:jc w:val="center"/>
            </w:pPr>
            <w:r>
              <w:t xml:space="preserve">Page </w:t>
            </w:r>
            <w:r>
              <w:fldChar w:fldCharType="begin"/>
            </w:r>
            <w:r>
              <w:instrText xml:space="preserve"> PAGE   \* MERGEFORMAT </w:instrText>
            </w:r>
            <w:r>
              <w:fldChar w:fldCharType="separate"/>
            </w:r>
            <w:r>
              <w:t>6</w:t>
            </w:r>
            <w:r>
              <w:rPr>
                <w:noProof/>
              </w:rPr>
              <w:fldChar w:fldCharType="end"/>
            </w:r>
            <w:r>
              <w:rPr>
                <w:noProof/>
              </w:rPr>
              <w:t xml:space="preserve"> of </w:t>
            </w:r>
            <w:r>
              <w:rPr>
                <w:noProof/>
              </w:rPr>
              <w:fldChar w:fldCharType="begin"/>
            </w:r>
            <w:r>
              <w:rPr>
                <w:noProof/>
              </w:rPr>
              <w:instrText xml:space="preserve"> SECTIONPAGES  \* Arabic  \* MERGEFORMAT </w:instrText>
            </w:r>
            <w:r>
              <w:rPr>
                <w:noProof/>
              </w:rPr>
              <w:fldChar w:fldCharType="separate"/>
            </w:r>
            <w:r>
              <w:rPr>
                <w:noProof/>
              </w:rPr>
              <w:t>7</w:t>
            </w:r>
            <w:r>
              <w:rPr>
                <w:noProof/>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60C06" w14:textId="77777777" w:rsidR="00CE0E53" w:rsidRDefault="00CE0E53" w:rsidP="00414744">
      <w:pPr>
        <w:spacing w:after="0" w:line="240" w:lineRule="auto"/>
      </w:pPr>
      <w:r>
        <w:separator/>
      </w:r>
    </w:p>
  </w:footnote>
  <w:footnote w:type="continuationSeparator" w:id="0">
    <w:p w14:paraId="189875EF" w14:textId="77777777" w:rsidR="00CE0E53" w:rsidRDefault="00CE0E53" w:rsidP="00414744">
      <w:pPr>
        <w:spacing w:after="0" w:line="240" w:lineRule="auto"/>
      </w:pPr>
      <w:r>
        <w:continuationSeparator/>
      </w:r>
    </w:p>
  </w:footnote>
  <w:footnote w:type="continuationNotice" w:id="1">
    <w:p w14:paraId="5A117960" w14:textId="77777777" w:rsidR="00CE0E53" w:rsidRDefault="00CE0E5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93575" w14:textId="77777777" w:rsidR="0099459C" w:rsidRDefault="009945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74B36" w14:textId="77777777" w:rsidR="0099459C" w:rsidRDefault="009945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AD752" w14:textId="77777777" w:rsidR="001B1660" w:rsidRDefault="001B1660" w:rsidP="001B1660">
    <w:pPr>
      <w:jc w:val="center"/>
    </w:pPr>
    <w:r>
      <w:rPr>
        <w:noProof/>
      </w:rPr>
      <w:drawing>
        <wp:inline distT="0" distB="0" distL="0" distR="0" wp14:anchorId="766516A3" wp14:editId="1F2253E4">
          <wp:extent cx="1950680" cy="668020"/>
          <wp:effectExtent l="0" t="0" r="0" b="0"/>
          <wp:docPr id="1282182945" name="Picture 1282182945" descr="ChesterDB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182945" name="Picture 2" descr="ChesterDBE Logo"/>
                  <pic:cNvPicPr/>
                </pic:nvPicPr>
                <pic:blipFill>
                  <a:blip r:embed="rId1">
                    <a:extLst>
                      <a:ext uri="{28A0092B-C50C-407E-A947-70E740481C1C}">
                        <a14:useLocalDpi xmlns:a14="http://schemas.microsoft.com/office/drawing/2010/main" val="0"/>
                      </a:ext>
                    </a:extLst>
                  </a:blip>
                  <a:stretch>
                    <a:fillRect/>
                  </a:stretch>
                </pic:blipFill>
                <pic:spPr>
                  <a:xfrm>
                    <a:off x="0" y="0"/>
                    <a:ext cx="1993020" cy="682520"/>
                  </a:xfrm>
                  <a:prstGeom prst="rect">
                    <a:avLst/>
                  </a:prstGeom>
                </pic:spPr>
              </pic:pic>
            </a:graphicData>
          </a:graphic>
        </wp:inline>
      </w:drawing>
    </w:r>
  </w:p>
  <w:p w14:paraId="74330AC6" w14:textId="77777777" w:rsidR="001B1660" w:rsidRDefault="001B1660" w:rsidP="001B166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8EC7C" w14:textId="77777777" w:rsidR="007E4735" w:rsidRDefault="007E473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EC905" w14:textId="77777777" w:rsidR="007A7FF5" w:rsidRDefault="007A7FF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9B8CB" w14:textId="0F214D73" w:rsidR="001F23E8" w:rsidRPr="00B06CFB" w:rsidRDefault="001F23E8" w:rsidP="00B06C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50482"/>
    <w:multiLevelType w:val="hybridMultilevel"/>
    <w:tmpl w:val="16EA4DA8"/>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0A7139D"/>
    <w:multiLevelType w:val="hybridMultilevel"/>
    <w:tmpl w:val="1D50E57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0B52383"/>
    <w:multiLevelType w:val="hybridMultilevel"/>
    <w:tmpl w:val="1EF02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1D2695"/>
    <w:multiLevelType w:val="hybridMultilevel"/>
    <w:tmpl w:val="C840FBCE"/>
    <w:lvl w:ilvl="0" w:tplc="8F2CEE70">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33759BA"/>
    <w:multiLevelType w:val="hybridMultilevel"/>
    <w:tmpl w:val="C3A2D98A"/>
    <w:lvl w:ilvl="0" w:tplc="8F2CEE70">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6B95C5A"/>
    <w:multiLevelType w:val="hybridMultilevel"/>
    <w:tmpl w:val="735AD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5130EE"/>
    <w:multiLevelType w:val="hybridMultilevel"/>
    <w:tmpl w:val="926260F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91146D8"/>
    <w:multiLevelType w:val="hybridMultilevel"/>
    <w:tmpl w:val="07A240D2"/>
    <w:lvl w:ilvl="0" w:tplc="08090019">
      <w:start w:val="1"/>
      <w:numFmt w:val="lowerLetter"/>
      <w:lvlText w:val="%1."/>
      <w:lvlJc w:val="left"/>
      <w:pPr>
        <w:ind w:left="360" w:hanging="360"/>
      </w:pPr>
      <w:rPr>
        <w:rFonts w:hint="default"/>
      </w:rPr>
    </w:lvl>
    <w:lvl w:ilvl="1" w:tplc="0809001B">
      <w:start w:val="1"/>
      <w:numFmt w:val="lowerRoman"/>
      <w:lvlText w:val="%2."/>
      <w:lvlJc w:val="righ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A0742B1"/>
    <w:multiLevelType w:val="hybridMultilevel"/>
    <w:tmpl w:val="4AB6AADA"/>
    <w:lvl w:ilvl="0" w:tplc="8F2CEE70">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A9463DC"/>
    <w:multiLevelType w:val="hybridMultilevel"/>
    <w:tmpl w:val="1910CC14"/>
    <w:lvl w:ilvl="0" w:tplc="8F2CEE70">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72A3C10"/>
    <w:multiLevelType w:val="hybridMultilevel"/>
    <w:tmpl w:val="E6060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1C4686"/>
    <w:multiLevelType w:val="hybridMultilevel"/>
    <w:tmpl w:val="A7EED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3E1F90"/>
    <w:multiLevelType w:val="hybridMultilevel"/>
    <w:tmpl w:val="3646711E"/>
    <w:lvl w:ilvl="0" w:tplc="08090019">
      <w:start w:val="1"/>
      <w:numFmt w:val="lowerLetter"/>
      <w:lvlText w:val="%1."/>
      <w:lvlJc w:val="left"/>
      <w:pPr>
        <w:ind w:left="360" w:hanging="360"/>
      </w:pPr>
      <w:rPr>
        <w:rFonts w:hint="default"/>
      </w:rPr>
    </w:lvl>
    <w:lvl w:ilvl="1" w:tplc="0809001B">
      <w:start w:val="1"/>
      <w:numFmt w:val="lowerRoman"/>
      <w:lvlText w:val="%2."/>
      <w:lvlJc w:val="righ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0A85F1D"/>
    <w:multiLevelType w:val="hybridMultilevel"/>
    <w:tmpl w:val="5F0CA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EE09BE"/>
    <w:multiLevelType w:val="hybridMultilevel"/>
    <w:tmpl w:val="C9E27AA8"/>
    <w:lvl w:ilvl="0" w:tplc="8F2CEE70">
      <w:start w:val="1"/>
      <w:numFmt w:val="decimal"/>
      <w:lvlText w:val="%1."/>
      <w:lvlJc w:val="left"/>
      <w:pPr>
        <w:ind w:left="0" w:hanging="43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862090"/>
    <w:multiLevelType w:val="hybridMultilevel"/>
    <w:tmpl w:val="E632BD9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4D3E0DC6"/>
    <w:multiLevelType w:val="hybridMultilevel"/>
    <w:tmpl w:val="127A42F8"/>
    <w:lvl w:ilvl="0" w:tplc="8F2CEE70">
      <w:start w:val="1"/>
      <w:numFmt w:val="decimal"/>
      <w:lvlText w:val="%1."/>
      <w:lvlJc w:val="left"/>
      <w:pPr>
        <w:ind w:left="0" w:hanging="432"/>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806195F"/>
    <w:multiLevelType w:val="hybridMultilevel"/>
    <w:tmpl w:val="BF78E498"/>
    <w:lvl w:ilvl="0" w:tplc="8F2CEE70">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8E93CBA"/>
    <w:multiLevelType w:val="hybridMultilevel"/>
    <w:tmpl w:val="9260EF4C"/>
    <w:lvl w:ilvl="0" w:tplc="FFFFFFFF">
      <w:start w:val="1"/>
      <w:numFmt w:val="bullet"/>
      <w:lvlText w:val=""/>
      <w:lvlJc w:val="left"/>
      <w:pPr>
        <w:ind w:left="360" w:hanging="360"/>
      </w:pPr>
      <w:rPr>
        <w:rFonts w:ascii="Symbol" w:hAnsi="Symbol" w:hint="default"/>
      </w:rPr>
    </w:lvl>
    <w:lvl w:ilvl="1" w:tplc="F53E1702">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9F60D33"/>
    <w:multiLevelType w:val="hybridMultilevel"/>
    <w:tmpl w:val="04A22464"/>
    <w:lvl w:ilvl="0" w:tplc="896EE2A6">
      <w:start w:val="1"/>
      <w:numFmt w:val="bullet"/>
      <w:pStyle w:val="BulletedLis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B150E51"/>
    <w:multiLevelType w:val="hybridMultilevel"/>
    <w:tmpl w:val="CB04D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450B67"/>
    <w:multiLevelType w:val="hybridMultilevel"/>
    <w:tmpl w:val="0F9081AA"/>
    <w:lvl w:ilvl="0" w:tplc="8F2CEE70">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3B617F2"/>
    <w:multiLevelType w:val="hybridMultilevel"/>
    <w:tmpl w:val="A7D65A8A"/>
    <w:lvl w:ilvl="0" w:tplc="8F2CEE70">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A12027E"/>
    <w:multiLevelType w:val="hybridMultilevel"/>
    <w:tmpl w:val="5A48CF76"/>
    <w:lvl w:ilvl="0" w:tplc="8F2CEE70">
      <w:start w:val="1"/>
      <w:numFmt w:val="decimal"/>
      <w:lvlText w:val="%1."/>
      <w:lvlJc w:val="left"/>
      <w:pPr>
        <w:ind w:left="0" w:hanging="43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0385FB2"/>
    <w:multiLevelType w:val="hybridMultilevel"/>
    <w:tmpl w:val="1BAC1DBC"/>
    <w:lvl w:ilvl="0" w:tplc="8F2CEE70">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6CC3634"/>
    <w:multiLevelType w:val="hybridMultilevel"/>
    <w:tmpl w:val="A2701A3C"/>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34239599">
    <w:abstractNumId w:val="20"/>
  </w:num>
  <w:num w:numId="2" w16cid:durableId="1181317919">
    <w:abstractNumId w:val="11"/>
  </w:num>
  <w:num w:numId="3" w16cid:durableId="247543699">
    <w:abstractNumId w:val="19"/>
  </w:num>
  <w:num w:numId="4" w16cid:durableId="425270215">
    <w:abstractNumId w:val="15"/>
  </w:num>
  <w:num w:numId="5" w16cid:durableId="1193495090">
    <w:abstractNumId w:val="5"/>
  </w:num>
  <w:num w:numId="6" w16cid:durableId="1438210525">
    <w:abstractNumId w:val="16"/>
  </w:num>
  <w:num w:numId="7" w16cid:durableId="870072573">
    <w:abstractNumId w:val="23"/>
  </w:num>
  <w:num w:numId="8" w16cid:durableId="1735423394">
    <w:abstractNumId w:val="24"/>
  </w:num>
  <w:num w:numId="9" w16cid:durableId="200097226">
    <w:abstractNumId w:val="14"/>
  </w:num>
  <w:num w:numId="10" w16cid:durableId="483474612">
    <w:abstractNumId w:val="21"/>
  </w:num>
  <w:num w:numId="11" w16cid:durableId="1449857007">
    <w:abstractNumId w:val="3"/>
  </w:num>
  <w:num w:numId="12" w16cid:durableId="1845434051">
    <w:abstractNumId w:val="4"/>
  </w:num>
  <w:num w:numId="13" w16cid:durableId="1649244033">
    <w:abstractNumId w:val="22"/>
  </w:num>
  <w:num w:numId="14" w16cid:durableId="357701054">
    <w:abstractNumId w:val="17"/>
  </w:num>
  <w:num w:numId="15" w16cid:durableId="1268387681">
    <w:abstractNumId w:val="8"/>
  </w:num>
  <w:num w:numId="16" w16cid:durableId="1063913692">
    <w:abstractNumId w:val="9"/>
  </w:num>
  <w:num w:numId="17" w16cid:durableId="733238821">
    <w:abstractNumId w:val="1"/>
  </w:num>
  <w:num w:numId="18" w16cid:durableId="864102889">
    <w:abstractNumId w:val="6"/>
  </w:num>
  <w:num w:numId="19" w16cid:durableId="258027599">
    <w:abstractNumId w:val="0"/>
  </w:num>
  <w:num w:numId="20" w16cid:durableId="1767771292">
    <w:abstractNumId w:val="2"/>
  </w:num>
  <w:num w:numId="21" w16cid:durableId="1540703968">
    <w:abstractNumId w:val="13"/>
  </w:num>
  <w:num w:numId="22" w16cid:durableId="438649598">
    <w:abstractNumId w:val="10"/>
  </w:num>
  <w:num w:numId="23" w16cid:durableId="2120249885">
    <w:abstractNumId w:val="7"/>
  </w:num>
  <w:num w:numId="24" w16cid:durableId="487787255">
    <w:abstractNumId w:val="25"/>
  </w:num>
  <w:num w:numId="25" w16cid:durableId="50085186">
    <w:abstractNumId w:val="12"/>
  </w:num>
  <w:num w:numId="26" w16cid:durableId="204370116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AAE"/>
    <w:rsid w:val="00012889"/>
    <w:rsid w:val="000240CC"/>
    <w:rsid w:val="00025FA3"/>
    <w:rsid w:val="00027CB3"/>
    <w:rsid w:val="00030D25"/>
    <w:rsid w:val="00034400"/>
    <w:rsid w:val="0003776F"/>
    <w:rsid w:val="00051BF1"/>
    <w:rsid w:val="00061B36"/>
    <w:rsid w:val="00063ED1"/>
    <w:rsid w:val="00064840"/>
    <w:rsid w:val="00082A89"/>
    <w:rsid w:val="000863AC"/>
    <w:rsid w:val="000A410D"/>
    <w:rsid w:val="000B2170"/>
    <w:rsid w:val="000B4E7C"/>
    <w:rsid w:val="000D1B7C"/>
    <w:rsid w:val="000F07BB"/>
    <w:rsid w:val="000F671D"/>
    <w:rsid w:val="00102BCE"/>
    <w:rsid w:val="00136749"/>
    <w:rsid w:val="00142429"/>
    <w:rsid w:val="00146A59"/>
    <w:rsid w:val="001554B5"/>
    <w:rsid w:val="0018053F"/>
    <w:rsid w:val="00184BF0"/>
    <w:rsid w:val="001B1660"/>
    <w:rsid w:val="001B35C2"/>
    <w:rsid w:val="001B37B8"/>
    <w:rsid w:val="001D0DD2"/>
    <w:rsid w:val="001D173E"/>
    <w:rsid w:val="001D1E48"/>
    <w:rsid w:val="001E3B4B"/>
    <w:rsid w:val="001F23E8"/>
    <w:rsid w:val="001F4097"/>
    <w:rsid w:val="001F5FD5"/>
    <w:rsid w:val="002033A3"/>
    <w:rsid w:val="00216DF3"/>
    <w:rsid w:val="00242DD2"/>
    <w:rsid w:val="00260BBC"/>
    <w:rsid w:val="00263AE0"/>
    <w:rsid w:val="00282D6F"/>
    <w:rsid w:val="00284FB9"/>
    <w:rsid w:val="002C6147"/>
    <w:rsid w:val="002D2616"/>
    <w:rsid w:val="002D77A2"/>
    <w:rsid w:val="002E4444"/>
    <w:rsid w:val="002F56DC"/>
    <w:rsid w:val="00302A07"/>
    <w:rsid w:val="003150E0"/>
    <w:rsid w:val="00331618"/>
    <w:rsid w:val="003340AB"/>
    <w:rsid w:val="00337131"/>
    <w:rsid w:val="003375D7"/>
    <w:rsid w:val="00341CCD"/>
    <w:rsid w:val="00357414"/>
    <w:rsid w:val="003670C6"/>
    <w:rsid w:val="00376D27"/>
    <w:rsid w:val="003931BD"/>
    <w:rsid w:val="00394762"/>
    <w:rsid w:val="003A3D6B"/>
    <w:rsid w:val="003B23E1"/>
    <w:rsid w:val="003B3DB7"/>
    <w:rsid w:val="003C5C1F"/>
    <w:rsid w:val="003F0F28"/>
    <w:rsid w:val="00400883"/>
    <w:rsid w:val="00403ABD"/>
    <w:rsid w:val="004053F3"/>
    <w:rsid w:val="00406E45"/>
    <w:rsid w:val="00414744"/>
    <w:rsid w:val="004152A3"/>
    <w:rsid w:val="004219B6"/>
    <w:rsid w:val="00437E1A"/>
    <w:rsid w:val="004402D4"/>
    <w:rsid w:val="004449E0"/>
    <w:rsid w:val="00444EED"/>
    <w:rsid w:val="00453790"/>
    <w:rsid w:val="00460388"/>
    <w:rsid w:val="00474F60"/>
    <w:rsid w:val="0048289B"/>
    <w:rsid w:val="0048306F"/>
    <w:rsid w:val="00487A05"/>
    <w:rsid w:val="004966B5"/>
    <w:rsid w:val="004A3C98"/>
    <w:rsid w:val="004A664F"/>
    <w:rsid w:val="004A7EC5"/>
    <w:rsid w:val="004C1AAE"/>
    <w:rsid w:val="004C733C"/>
    <w:rsid w:val="004E2E18"/>
    <w:rsid w:val="004E5E4D"/>
    <w:rsid w:val="004F4F78"/>
    <w:rsid w:val="00505BA3"/>
    <w:rsid w:val="00507C34"/>
    <w:rsid w:val="00533ACE"/>
    <w:rsid w:val="00540C78"/>
    <w:rsid w:val="005435FD"/>
    <w:rsid w:val="005745B1"/>
    <w:rsid w:val="00584C9D"/>
    <w:rsid w:val="005A30DB"/>
    <w:rsid w:val="005C2BE9"/>
    <w:rsid w:val="005C564E"/>
    <w:rsid w:val="005D19FE"/>
    <w:rsid w:val="005D3AB7"/>
    <w:rsid w:val="005F0A42"/>
    <w:rsid w:val="005F3B70"/>
    <w:rsid w:val="006002E5"/>
    <w:rsid w:val="006230B1"/>
    <w:rsid w:val="006279A3"/>
    <w:rsid w:val="00671F16"/>
    <w:rsid w:val="00673F68"/>
    <w:rsid w:val="00683904"/>
    <w:rsid w:val="00686198"/>
    <w:rsid w:val="006917AD"/>
    <w:rsid w:val="00691DD2"/>
    <w:rsid w:val="00695B12"/>
    <w:rsid w:val="006A2518"/>
    <w:rsid w:val="006A61E5"/>
    <w:rsid w:val="006C0104"/>
    <w:rsid w:val="006C1F42"/>
    <w:rsid w:val="006D085F"/>
    <w:rsid w:val="006D6826"/>
    <w:rsid w:val="006E149E"/>
    <w:rsid w:val="00700714"/>
    <w:rsid w:val="00727D65"/>
    <w:rsid w:val="007559E8"/>
    <w:rsid w:val="00775E73"/>
    <w:rsid w:val="00787533"/>
    <w:rsid w:val="0079361D"/>
    <w:rsid w:val="007A7FF5"/>
    <w:rsid w:val="007C3B34"/>
    <w:rsid w:val="007C5DF5"/>
    <w:rsid w:val="007C5F4E"/>
    <w:rsid w:val="007D3AFA"/>
    <w:rsid w:val="007D4B47"/>
    <w:rsid w:val="007E23A3"/>
    <w:rsid w:val="007E29D0"/>
    <w:rsid w:val="007E4735"/>
    <w:rsid w:val="00800BE6"/>
    <w:rsid w:val="00802133"/>
    <w:rsid w:val="00813B84"/>
    <w:rsid w:val="00835837"/>
    <w:rsid w:val="0084696E"/>
    <w:rsid w:val="00851AB9"/>
    <w:rsid w:val="00855191"/>
    <w:rsid w:val="0087478E"/>
    <w:rsid w:val="00887492"/>
    <w:rsid w:val="008A0668"/>
    <w:rsid w:val="008A49A5"/>
    <w:rsid w:val="008B5373"/>
    <w:rsid w:val="008C6DCC"/>
    <w:rsid w:val="008F06F8"/>
    <w:rsid w:val="00904C39"/>
    <w:rsid w:val="00905414"/>
    <w:rsid w:val="00936A81"/>
    <w:rsid w:val="00970220"/>
    <w:rsid w:val="00970B91"/>
    <w:rsid w:val="0099459C"/>
    <w:rsid w:val="009A6B19"/>
    <w:rsid w:val="009B1218"/>
    <w:rsid w:val="009C6F30"/>
    <w:rsid w:val="009D3282"/>
    <w:rsid w:val="009F2CA0"/>
    <w:rsid w:val="009F71D4"/>
    <w:rsid w:val="00A06358"/>
    <w:rsid w:val="00A175DF"/>
    <w:rsid w:val="00A45816"/>
    <w:rsid w:val="00A634FC"/>
    <w:rsid w:val="00A84722"/>
    <w:rsid w:val="00A85565"/>
    <w:rsid w:val="00A858FF"/>
    <w:rsid w:val="00A93A78"/>
    <w:rsid w:val="00AA65A7"/>
    <w:rsid w:val="00AC2557"/>
    <w:rsid w:val="00AC7CD1"/>
    <w:rsid w:val="00AE6DFC"/>
    <w:rsid w:val="00B0632E"/>
    <w:rsid w:val="00B06CFB"/>
    <w:rsid w:val="00B15D11"/>
    <w:rsid w:val="00B31779"/>
    <w:rsid w:val="00B34DEF"/>
    <w:rsid w:val="00B650C3"/>
    <w:rsid w:val="00B72E45"/>
    <w:rsid w:val="00B745F5"/>
    <w:rsid w:val="00B8096A"/>
    <w:rsid w:val="00B866F3"/>
    <w:rsid w:val="00B9126B"/>
    <w:rsid w:val="00B924AE"/>
    <w:rsid w:val="00B9395B"/>
    <w:rsid w:val="00B9664C"/>
    <w:rsid w:val="00BA77E5"/>
    <w:rsid w:val="00BB48C2"/>
    <w:rsid w:val="00BD568D"/>
    <w:rsid w:val="00C04BCC"/>
    <w:rsid w:val="00C169C1"/>
    <w:rsid w:val="00C16D40"/>
    <w:rsid w:val="00C16E17"/>
    <w:rsid w:val="00C172B6"/>
    <w:rsid w:val="00C17C09"/>
    <w:rsid w:val="00C44849"/>
    <w:rsid w:val="00C510FD"/>
    <w:rsid w:val="00C629A5"/>
    <w:rsid w:val="00C62F02"/>
    <w:rsid w:val="00C65665"/>
    <w:rsid w:val="00CA6C99"/>
    <w:rsid w:val="00CC49CE"/>
    <w:rsid w:val="00CC57C4"/>
    <w:rsid w:val="00CE0E53"/>
    <w:rsid w:val="00CE1688"/>
    <w:rsid w:val="00CF1042"/>
    <w:rsid w:val="00D0598C"/>
    <w:rsid w:val="00D12B29"/>
    <w:rsid w:val="00D24AE9"/>
    <w:rsid w:val="00D50B78"/>
    <w:rsid w:val="00D51E60"/>
    <w:rsid w:val="00D56C50"/>
    <w:rsid w:val="00D66D72"/>
    <w:rsid w:val="00D82203"/>
    <w:rsid w:val="00D83C39"/>
    <w:rsid w:val="00DA1841"/>
    <w:rsid w:val="00DA5E73"/>
    <w:rsid w:val="00DB18FE"/>
    <w:rsid w:val="00DD7F3B"/>
    <w:rsid w:val="00DE08EB"/>
    <w:rsid w:val="00DE2CBB"/>
    <w:rsid w:val="00E31BC3"/>
    <w:rsid w:val="00E57A4B"/>
    <w:rsid w:val="00E8301B"/>
    <w:rsid w:val="00E8408A"/>
    <w:rsid w:val="00EA667F"/>
    <w:rsid w:val="00EB6BE5"/>
    <w:rsid w:val="00ED24A3"/>
    <w:rsid w:val="00F06D84"/>
    <w:rsid w:val="00F13666"/>
    <w:rsid w:val="00F30011"/>
    <w:rsid w:val="00F3431D"/>
    <w:rsid w:val="00F35B01"/>
    <w:rsid w:val="00F40FB8"/>
    <w:rsid w:val="00F52C02"/>
    <w:rsid w:val="00F5444B"/>
    <w:rsid w:val="00F619EC"/>
    <w:rsid w:val="00F623BC"/>
    <w:rsid w:val="00F66856"/>
    <w:rsid w:val="00F85939"/>
    <w:rsid w:val="00F8751E"/>
    <w:rsid w:val="00FB6850"/>
    <w:rsid w:val="00FC364B"/>
    <w:rsid w:val="00FD2F21"/>
    <w:rsid w:val="00FD62EC"/>
    <w:rsid w:val="00FE37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A2E117"/>
  <w15:chartTrackingRefBased/>
  <w15:docId w15:val="{D1194179-DAC3-45BA-8457-FC569DABF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7EC5"/>
    <w:rPr>
      <w:rFonts w:ascii="Neue Haas Grotesk Text Pro" w:hAnsi="Neue Haas Grotesk Text Pro"/>
      <w:sz w:val="24"/>
    </w:rPr>
  </w:style>
  <w:style w:type="paragraph" w:styleId="Heading1">
    <w:name w:val="heading 1"/>
    <w:basedOn w:val="Normal"/>
    <w:next w:val="Normal"/>
    <w:link w:val="Heading1Char"/>
    <w:uiPriority w:val="9"/>
    <w:rsid w:val="00E31BC3"/>
    <w:pPr>
      <w:keepNext/>
      <w:keepLines/>
      <w:spacing w:before="480" w:after="0" w:line="240" w:lineRule="auto"/>
      <w:outlineLvl w:val="0"/>
    </w:pPr>
    <w:rPr>
      <w:rFonts w:asciiTheme="majorHAnsi" w:eastAsiaTheme="majorEastAsia" w:hAnsiTheme="majorHAnsi" w:cstheme="majorBidi"/>
      <w:b/>
      <w:bCs/>
      <w:color w:val="2F5496" w:themeColor="accent1" w:themeShade="BF"/>
      <w:kern w:val="0"/>
      <w:sz w:val="28"/>
      <w:szCs w:val="28"/>
      <w14:ligatures w14:val="none"/>
    </w:rPr>
  </w:style>
  <w:style w:type="paragraph" w:styleId="Heading2">
    <w:name w:val="heading 2"/>
    <w:basedOn w:val="Normal"/>
    <w:next w:val="Normal"/>
    <w:link w:val="Heading2Char"/>
    <w:uiPriority w:val="9"/>
    <w:semiHidden/>
    <w:unhideWhenUsed/>
    <w:rsid w:val="005F0A4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ETitle">
    <w:name w:val="DBE Title"/>
    <w:basedOn w:val="Normal"/>
    <w:next w:val="Normal"/>
    <w:link w:val="DBETitleChar"/>
    <w:qFormat/>
    <w:rsid w:val="003A3D6B"/>
    <w:rPr>
      <w:b/>
      <w:bCs/>
      <w:sz w:val="96"/>
      <w:szCs w:val="96"/>
    </w:rPr>
  </w:style>
  <w:style w:type="character" w:customStyle="1" w:styleId="DBETitleChar">
    <w:name w:val="DBE Title Char"/>
    <w:basedOn w:val="DefaultParagraphFont"/>
    <w:link w:val="DBETitle"/>
    <w:rsid w:val="003A3D6B"/>
    <w:rPr>
      <w:rFonts w:ascii="Neue Haas Grotesk Text Pro" w:hAnsi="Neue Haas Grotesk Text Pro"/>
      <w:b/>
      <w:bCs/>
      <w:sz w:val="96"/>
      <w:szCs w:val="96"/>
    </w:rPr>
  </w:style>
  <w:style w:type="paragraph" w:customStyle="1" w:styleId="DBEBoldHeader1">
    <w:name w:val="DBE Bold Header 1"/>
    <w:basedOn w:val="Normal"/>
    <w:next w:val="Normal"/>
    <w:link w:val="DBEBoldHeader1Char"/>
    <w:qFormat/>
    <w:rsid w:val="003931BD"/>
    <w:rPr>
      <w:b/>
      <w:bCs/>
      <w:caps/>
      <w:sz w:val="48"/>
      <w:szCs w:val="48"/>
    </w:rPr>
  </w:style>
  <w:style w:type="character" w:customStyle="1" w:styleId="DBEBoldHeader1Char">
    <w:name w:val="DBE Bold Header 1 Char"/>
    <w:basedOn w:val="DefaultParagraphFont"/>
    <w:link w:val="DBEBoldHeader1"/>
    <w:rsid w:val="003931BD"/>
    <w:rPr>
      <w:rFonts w:ascii="Neue Haas Grotesk Text Pro" w:hAnsi="Neue Haas Grotesk Text Pro"/>
      <w:b/>
      <w:bCs/>
      <w:caps/>
      <w:sz w:val="48"/>
      <w:szCs w:val="48"/>
    </w:rPr>
  </w:style>
  <w:style w:type="paragraph" w:customStyle="1" w:styleId="DBESubtleHeader1">
    <w:name w:val="DBE Subtle Header 1"/>
    <w:basedOn w:val="Normal"/>
    <w:next w:val="Normal"/>
    <w:link w:val="DBESubtleHeader1Char"/>
    <w:qFormat/>
    <w:rsid w:val="003931BD"/>
    <w:rPr>
      <w:caps/>
      <w:sz w:val="48"/>
      <w:szCs w:val="48"/>
    </w:rPr>
  </w:style>
  <w:style w:type="character" w:customStyle="1" w:styleId="DBESubtleHeader1Char">
    <w:name w:val="DBE Subtle Header 1 Char"/>
    <w:basedOn w:val="DefaultParagraphFont"/>
    <w:link w:val="DBESubtleHeader1"/>
    <w:rsid w:val="003931BD"/>
    <w:rPr>
      <w:rFonts w:ascii="Neue Haas Grotesk Text Pro" w:hAnsi="Neue Haas Grotesk Text Pro"/>
      <w:caps/>
      <w:sz w:val="48"/>
      <w:szCs w:val="48"/>
    </w:rPr>
  </w:style>
  <w:style w:type="paragraph" w:customStyle="1" w:styleId="DBEBoldHeader2">
    <w:name w:val="DBE Bold Header 2"/>
    <w:basedOn w:val="Normal"/>
    <w:next w:val="Normal"/>
    <w:link w:val="DBEBoldHeader2Char"/>
    <w:qFormat/>
    <w:rsid w:val="003931BD"/>
    <w:rPr>
      <w:b/>
      <w:bCs/>
      <w:sz w:val="40"/>
      <w:szCs w:val="40"/>
    </w:rPr>
  </w:style>
  <w:style w:type="character" w:customStyle="1" w:styleId="DBEBoldHeader2Char">
    <w:name w:val="DBE Bold Header 2 Char"/>
    <w:basedOn w:val="DefaultParagraphFont"/>
    <w:link w:val="DBEBoldHeader2"/>
    <w:rsid w:val="003931BD"/>
    <w:rPr>
      <w:rFonts w:ascii="Neue Haas Grotesk Text Pro" w:hAnsi="Neue Haas Grotesk Text Pro"/>
      <w:b/>
      <w:bCs/>
      <w:sz w:val="40"/>
      <w:szCs w:val="40"/>
    </w:rPr>
  </w:style>
  <w:style w:type="paragraph" w:customStyle="1" w:styleId="DBESubtleHeader2">
    <w:name w:val="DBE Subtle Header 2"/>
    <w:basedOn w:val="Normal"/>
    <w:next w:val="Normal"/>
    <w:link w:val="DBESubtleHeader2Char"/>
    <w:qFormat/>
    <w:rsid w:val="003931BD"/>
    <w:rPr>
      <w:sz w:val="40"/>
      <w:szCs w:val="40"/>
    </w:rPr>
  </w:style>
  <w:style w:type="character" w:customStyle="1" w:styleId="DBESubtleHeader2Char">
    <w:name w:val="DBE Subtle Header 2 Char"/>
    <w:basedOn w:val="DefaultParagraphFont"/>
    <w:link w:val="DBESubtleHeader2"/>
    <w:rsid w:val="003931BD"/>
    <w:rPr>
      <w:rFonts w:ascii="Neue Haas Grotesk Text Pro" w:hAnsi="Neue Haas Grotesk Text Pro"/>
      <w:sz w:val="40"/>
      <w:szCs w:val="40"/>
    </w:rPr>
  </w:style>
  <w:style w:type="paragraph" w:styleId="Header">
    <w:name w:val="header"/>
    <w:basedOn w:val="Normal"/>
    <w:link w:val="HeaderChar"/>
    <w:uiPriority w:val="99"/>
    <w:unhideWhenUsed/>
    <w:rsid w:val="004147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4744"/>
    <w:rPr>
      <w:rFonts w:ascii="Neue Haas Grotesk Text Pro" w:hAnsi="Neue Haas Grotesk Text Pro"/>
      <w:sz w:val="24"/>
    </w:rPr>
  </w:style>
  <w:style w:type="paragraph" w:styleId="Footer">
    <w:name w:val="footer"/>
    <w:basedOn w:val="Normal"/>
    <w:link w:val="FooterChar"/>
    <w:uiPriority w:val="99"/>
    <w:unhideWhenUsed/>
    <w:rsid w:val="004147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4744"/>
    <w:rPr>
      <w:rFonts w:ascii="Neue Haas Grotesk Text Pro" w:hAnsi="Neue Haas Grotesk Text Pro"/>
      <w:sz w:val="24"/>
    </w:rPr>
  </w:style>
  <w:style w:type="paragraph" w:styleId="BodyTextIndent">
    <w:name w:val="Body Text Indent"/>
    <w:basedOn w:val="Normal"/>
    <w:link w:val="BodyTextIndentChar"/>
    <w:rsid w:val="00A45816"/>
    <w:pPr>
      <w:tabs>
        <w:tab w:val="left" w:pos="567"/>
      </w:tabs>
      <w:spacing w:after="0" w:line="240" w:lineRule="auto"/>
      <w:ind w:left="567" w:hanging="567"/>
    </w:pPr>
    <w:rPr>
      <w:rFonts w:ascii="Arial" w:eastAsia="Times New Roman" w:hAnsi="Arial" w:cs="Times New Roman"/>
      <w:kern w:val="0"/>
      <w:sz w:val="20"/>
      <w:szCs w:val="20"/>
      <w:lang w:eastAsia="en-GB"/>
      <w14:ligatures w14:val="none"/>
    </w:rPr>
  </w:style>
  <w:style w:type="character" w:customStyle="1" w:styleId="BodyTextIndentChar">
    <w:name w:val="Body Text Indent Char"/>
    <w:basedOn w:val="DefaultParagraphFont"/>
    <w:link w:val="BodyTextIndent"/>
    <w:rsid w:val="00A45816"/>
    <w:rPr>
      <w:rFonts w:ascii="Arial" w:eastAsia="Times New Roman" w:hAnsi="Arial" w:cs="Times New Roman"/>
      <w:kern w:val="0"/>
      <w:sz w:val="20"/>
      <w:szCs w:val="20"/>
      <w:lang w:eastAsia="en-GB"/>
      <w14:ligatures w14:val="none"/>
    </w:rPr>
  </w:style>
  <w:style w:type="paragraph" w:styleId="ListParagraph">
    <w:name w:val="List Paragraph"/>
    <w:basedOn w:val="Normal"/>
    <w:link w:val="ListParagraphChar"/>
    <w:uiPriority w:val="34"/>
    <w:qFormat/>
    <w:rsid w:val="00A45816"/>
    <w:pPr>
      <w:spacing w:after="200" w:line="276" w:lineRule="auto"/>
      <w:ind w:left="720"/>
      <w:contextualSpacing/>
    </w:pPr>
    <w:rPr>
      <w:rFonts w:ascii="Calibri" w:eastAsia="Calibri" w:hAnsi="Calibri" w:cs="Times New Roman"/>
      <w:kern w:val="0"/>
      <w:sz w:val="22"/>
      <w:lang w:eastAsia="en-GB"/>
      <w14:ligatures w14:val="none"/>
    </w:rPr>
  </w:style>
  <w:style w:type="paragraph" w:customStyle="1" w:styleId="BulletedList">
    <w:name w:val="Bulleted List"/>
    <w:basedOn w:val="ListParagraph"/>
    <w:link w:val="BulletedListChar"/>
    <w:qFormat/>
    <w:rsid w:val="00A45816"/>
    <w:pPr>
      <w:numPr>
        <w:numId w:val="3"/>
      </w:numPr>
    </w:pPr>
    <w:rPr>
      <w:rFonts w:ascii="Neue Haas Grotesk Text Pro" w:hAnsi="Neue Haas Grotesk Text Pro"/>
      <w:sz w:val="24"/>
      <w:szCs w:val="24"/>
    </w:rPr>
  </w:style>
  <w:style w:type="character" w:customStyle="1" w:styleId="ListParagraphChar">
    <w:name w:val="List Paragraph Char"/>
    <w:basedOn w:val="DefaultParagraphFont"/>
    <w:link w:val="ListParagraph"/>
    <w:uiPriority w:val="34"/>
    <w:rsid w:val="00A45816"/>
    <w:rPr>
      <w:rFonts w:ascii="Calibri" w:eastAsia="Calibri" w:hAnsi="Calibri" w:cs="Times New Roman"/>
      <w:kern w:val="0"/>
      <w:lang w:eastAsia="en-GB"/>
      <w14:ligatures w14:val="none"/>
    </w:rPr>
  </w:style>
  <w:style w:type="character" w:customStyle="1" w:styleId="BulletedListChar">
    <w:name w:val="Bulleted List Char"/>
    <w:basedOn w:val="ListParagraphChar"/>
    <w:link w:val="BulletedList"/>
    <w:rsid w:val="00A45816"/>
    <w:rPr>
      <w:rFonts w:ascii="Neue Haas Grotesk Text Pro" w:eastAsia="Calibri" w:hAnsi="Neue Haas Grotesk Text Pro" w:cs="Times New Roman"/>
      <w:kern w:val="0"/>
      <w:sz w:val="24"/>
      <w:szCs w:val="24"/>
      <w:lang w:eastAsia="en-GB"/>
      <w14:ligatures w14:val="none"/>
    </w:rPr>
  </w:style>
  <w:style w:type="table" w:styleId="TableGrid">
    <w:name w:val="Table Grid"/>
    <w:basedOn w:val="TableNormal"/>
    <w:uiPriority w:val="39"/>
    <w:rsid w:val="00D56C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A30DB"/>
    <w:rPr>
      <w:color w:val="0563C1" w:themeColor="hyperlink"/>
      <w:u w:val="single"/>
    </w:rPr>
  </w:style>
  <w:style w:type="character" w:styleId="UnresolvedMention">
    <w:name w:val="Unresolved Mention"/>
    <w:basedOn w:val="DefaultParagraphFont"/>
    <w:uiPriority w:val="99"/>
    <w:semiHidden/>
    <w:unhideWhenUsed/>
    <w:rsid w:val="005A30DB"/>
    <w:rPr>
      <w:color w:val="605E5C"/>
      <w:shd w:val="clear" w:color="auto" w:fill="E1DFDD"/>
    </w:rPr>
  </w:style>
  <w:style w:type="character" w:customStyle="1" w:styleId="Heading1Char">
    <w:name w:val="Heading 1 Char"/>
    <w:basedOn w:val="DefaultParagraphFont"/>
    <w:link w:val="Heading1"/>
    <w:uiPriority w:val="9"/>
    <w:rsid w:val="00E31BC3"/>
    <w:rPr>
      <w:rFonts w:asciiTheme="majorHAnsi" w:eastAsiaTheme="majorEastAsia" w:hAnsiTheme="majorHAnsi" w:cstheme="majorBidi"/>
      <w:b/>
      <w:bCs/>
      <w:color w:val="2F5496" w:themeColor="accent1" w:themeShade="BF"/>
      <w:kern w:val="0"/>
      <w:sz w:val="28"/>
      <w:szCs w:val="28"/>
      <w14:ligatures w14:val="none"/>
    </w:rPr>
  </w:style>
  <w:style w:type="character" w:customStyle="1" w:styleId="Heading2Char">
    <w:name w:val="Heading 2 Char"/>
    <w:basedOn w:val="DefaultParagraphFont"/>
    <w:link w:val="Heading2"/>
    <w:uiPriority w:val="9"/>
    <w:rsid w:val="005F0A42"/>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F6685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linda.boys@chester.anglican.org?subject=Foundation%20Governor%20Appointments" TargetMode="External"/><Relationship Id="rId26" Type="http://schemas.openxmlformats.org/officeDocument/2006/relationships/diagramQuickStyle" Target="diagrams/quickStyle2.xml"/><Relationship Id="rId3" Type="http://schemas.openxmlformats.org/officeDocument/2006/relationships/customXml" Target="../customXml/item3.xml"/><Relationship Id="rId21" Type="http://schemas.openxmlformats.org/officeDocument/2006/relationships/diagramQuickStyle" Target="diagrams/quickStyle1.xm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diagramLayout" Target="diagrams/layout2.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diagramLayout" Target="diagrams/layout1.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diagramData" Target="diagrams/data2.xml"/><Relationship Id="rId32" Type="http://schemas.openxmlformats.org/officeDocument/2006/relationships/header" Target="header6.xml"/><Relationship Id="rId5" Type="http://schemas.openxmlformats.org/officeDocument/2006/relationships/styles" Target="styles.xml"/><Relationship Id="rId15" Type="http://schemas.openxmlformats.org/officeDocument/2006/relationships/header" Target="header3.xml"/><Relationship Id="rId23" Type="http://schemas.microsoft.com/office/2007/relationships/diagramDrawing" Target="diagrams/drawing1.xml"/><Relationship Id="rId28" Type="http://schemas.microsoft.com/office/2007/relationships/diagramDrawing" Target="diagrams/drawing2.xml"/><Relationship Id="rId10" Type="http://schemas.openxmlformats.org/officeDocument/2006/relationships/image" Target="media/image1.jpeg"/><Relationship Id="rId19" Type="http://schemas.openxmlformats.org/officeDocument/2006/relationships/diagramData" Target="diagrams/data1.xml"/><Relationship Id="rId31"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diagramColors" Target="diagrams/colors1.xml"/><Relationship Id="rId27" Type="http://schemas.openxmlformats.org/officeDocument/2006/relationships/diagramColors" Target="diagrams/colors2.xml"/><Relationship Id="rId30" Type="http://schemas.openxmlformats.org/officeDocument/2006/relationships/footer" Target="footer4.xml"/><Relationship Id="rId8" Type="http://schemas.openxmlformats.org/officeDocument/2006/relationships/footnotes" Target="footnotes.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Geddes\OneDrive%20-%20Chester%20Diocesan%20Board%20Of%20Finance\Desktop\DBE%20Resources%20Template%202023.dotx"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12B96F8-8103-4C16-9AA3-1F88324B3D26}" type="doc">
      <dgm:prSet loTypeId="urn:microsoft.com/office/officeart/2005/8/layout/process2" loCatId="process" qsTypeId="urn:microsoft.com/office/officeart/2005/8/quickstyle/simple2" qsCatId="simple" csTypeId="urn:microsoft.com/office/officeart/2005/8/colors/accent0_1" csCatId="mainScheme" phldr="1"/>
      <dgm:spPr/>
    </dgm:pt>
    <dgm:pt modelId="{605AD0E0-FA83-45C6-9865-AD6B804E2A0B}">
      <dgm:prSet phldrT="[Text]" custT="1"/>
      <dgm:spPr>
        <a:xfrm>
          <a:off x="1743073" y="2970"/>
          <a:ext cx="3000377" cy="880083"/>
        </a:xfrm>
        <a:ln>
          <a:solidFill>
            <a:srgbClr val="24338A"/>
          </a:solidFill>
        </a:ln>
      </dgm:spPr>
      <dgm:t>
        <a:bodyPr/>
        <a:lstStyle/>
        <a:p>
          <a:r>
            <a:rPr lang="en-GB" sz="1200">
              <a:latin typeface="Neue Haas Grotesk Text Pro" panose="020B0504020202020204" pitchFamily="34" charset="0"/>
              <a:ea typeface="+mn-ea"/>
              <a:cs typeface="Arial" panose="020B0604020202020204" pitchFamily="34" charset="0"/>
            </a:rPr>
            <a:t>LGC member resigns/or comes to the end of their term of office</a:t>
          </a:r>
        </a:p>
        <a:p>
          <a:r>
            <a:rPr lang="en-GB" sz="1200">
              <a:latin typeface="Neue Haas Grotesk Text Pro" panose="020B0504020202020204" pitchFamily="34" charset="0"/>
              <a:ea typeface="+mn-ea"/>
              <a:cs typeface="Arial" panose="020B0604020202020204" pitchFamily="34" charset="0"/>
            </a:rPr>
            <a:t>Board of Directors and DBE informed</a:t>
          </a:r>
        </a:p>
      </dgm:t>
    </dgm:pt>
    <dgm:pt modelId="{7FB9E38E-5E81-4A3F-A109-437D8569326A}" type="parTrans" cxnId="{205A36D2-8171-47B8-B29E-407B0CABD83C}">
      <dgm:prSet/>
      <dgm:spPr/>
      <dgm:t>
        <a:bodyPr/>
        <a:lstStyle/>
        <a:p>
          <a:endParaRPr lang="en-GB"/>
        </a:p>
      </dgm:t>
    </dgm:pt>
    <dgm:pt modelId="{885E9770-4BEB-4EEF-B677-89CEEE1CB611}" type="sibTrans" cxnId="{205A36D2-8171-47B8-B29E-407B0CABD83C}">
      <dgm:prSet/>
      <dgm:spPr>
        <a:xfrm rot="5400000">
          <a:off x="3078246" y="905055"/>
          <a:ext cx="330031" cy="396037"/>
        </a:xfrm>
      </dgm:spPr>
      <dgm:t>
        <a:bodyPr/>
        <a:lstStyle/>
        <a:p>
          <a:endParaRPr lang="en-GB">
            <a:solidFill>
              <a:sysClr val="window" lastClr="FFFFFF"/>
            </a:solidFill>
            <a:latin typeface="Calibri"/>
            <a:ea typeface="+mn-ea"/>
            <a:cs typeface="+mn-cs"/>
          </a:endParaRPr>
        </a:p>
      </dgm:t>
    </dgm:pt>
    <dgm:pt modelId="{C7BDE201-B2DC-4A16-9125-C2AC2039E8D3}">
      <dgm:prSet custT="1"/>
      <dgm:spPr>
        <a:xfrm>
          <a:off x="1743073" y="1323095"/>
          <a:ext cx="3000377" cy="880083"/>
        </a:xfrm>
        <a:ln>
          <a:solidFill>
            <a:srgbClr val="24338A"/>
          </a:solidFill>
        </a:ln>
      </dgm:spPr>
      <dgm:t>
        <a:bodyPr/>
        <a:lstStyle/>
        <a:p>
          <a:r>
            <a:rPr lang="en-GB" sz="1200">
              <a:latin typeface="Neue Haas Grotesk Text Pro" panose="020B0504020202020204" pitchFamily="34" charset="0"/>
              <a:ea typeface="+mn-ea"/>
              <a:cs typeface="Arial" panose="020B0604020202020204" pitchFamily="34" charset="0"/>
            </a:rPr>
            <a:t>LGC Chair informs Trust Board and DBE of skills/experience required by the LGC</a:t>
          </a:r>
        </a:p>
      </dgm:t>
    </dgm:pt>
    <dgm:pt modelId="{F41C0D59-59AC-4975-A5C2-EF01D5E95B17}" type="parTrans" cxnId="{F045C10E-DDB7-4D4D-97E9-6FFDBDD5DAD0}">
      <dgm:prSet/>
      <dgm:spPr/>
      <dgm:t>
        <a:bodyPr/>
        <a:lstStyle/>
        <a:p>
          <a:endParaRPr lang="en-GB"/>
        </a:p>
      </dgm:t>
    </dgm:pt>
    <dgm:pt modelId="{ECE17CBE-52B7-4ABD-9D27-1CD496041DC2}" type="sibTrans" cxnId="{F045C10E-DDB7-4D4D-97E9-6FFDBDD5DAD0}">
      <dgm:prSet/>
      <dgm:spPr>
        <a:xfrm rot="5400000">
          <a:off x="3078246" y="2225180"/>
          <a:ext cx="330031" cy="396037"/>
        </a:xfrm>
      </dgm:spPr>
      <dgm:t>
        <a:bodyPr/>
        <a:lstStyle/>
        <a:p>
          <a:endParaRPr lang="en-GB">
            <a:solidFill>
              <a:sysClr val="window" lastClr="FFFFFF"/>
            </a:solidFill>
            <a:latin typeface="Calibri"/>
            <a:ea typeface="+mn-ea"/>
            <a:cs typeface="+mn-cs"/>
          </a:endParaRPr>
        </a:p>
      </dgm:t>
    </dgm:pt>
    <dgm:pt modelId="{9ED963B8-7DCA-4280-82C3-6303DA242132}">
      <dgm:prSet custT="1"/>
      <dgm:spPr>
        <a:xfrm>
          <a:off x="1743073" y="2643220"/>
          <a:ext cx="3000377" cy="880083"/>
        </a:xfrm>
        <a:ln>
          <a:solidFill>
            <a:srgbClr val="24338A"/>
          </a:solidFill>
        </a:ln>
      </dgm:spPr>
      <dgm:t>
        <a:bodyPr/>
        <a:lstStyle/>
        <a:p>
          <a:r>
            <a:rPr lang="en-GB" sz="1200">
              <a:latin typeface="Neue Haas Grotesk Text Pro" panose="020B0504020202020204" pitchFamily="34" charset="0"/>
              <a:ea typeface="+mn-ea"/>
              <a:cs typeface="Arial" panose="020B0604020202020204" pitchFamily="34" charset="0"/>
            </a:rPr>
            <a:t>Role advertised or appropriate people approached by the LGC/Parish priest</a:t>
          </a:r>
        </a:p>
      </dgm:t>
    </dgm:pt>
    <dgm:pt modelId="{7F76313A-8244-4318-96D6-E6420B330C92}" type="parTrans" cxnId="{AA419E6C-60CF-4C64-A356-88B38BA38A48}">
      <dgm:prSet/>
      <dgm:spPr/>
      <dgm:t>
        <a:bodyPr/>
        <a:lstStyle/>
        <a:p>
          <a:endParaRPr lang="en-GB"/>
        </a:p>
      </dgm:t>
    </dgm:pt>
    <dgm:pt modelId="{0DFE70EF-8C2F-4E76-B078-79834B7BC069}" type="sibTrans" cxnId="{AA419E6C-60CF-4C64-A356-88B38BA38A48}">
      <dgm:prSet/>
      <dgm:spPr>
        <a:xfrm rot="5400000">
          <a:off x="3078246" y="3545306"/>
          <a:ext cx="330031" cy="396037"/>
        </a:xfrm>
      </dgm:spPr>
      <dgm:t>
        <a:bodyPr/>
        <a:lstStyle/>
        <a:p>
          <a:endParaRPr lang="en-GB">
            <a:solidFill>
              <a:sysClr val="window" lastClr="FFFFFF"/>
            </a:solidFill>
            <a:latin typeface="Calibri"/>
            <a:ea typeface="+mn-ea"/>
            <a:cs typeface="+mn-cs"/>
          </a:endParaRPr>
        </a:p>
      </dgm:t>
    </dgm:pt>
    <dgm:pt modelId="{5C2EA6A2-2E33-42B5-AEE7-42B74FD7E53A}">
      <dgm:prSet custT="1"/>
      <dgm:spPr>
        <a:xfrm>
          <a:off x="1743073" y="3963345"/>
          <a:ext cx="3000377" cy="880083"/>
        </a:xfrm>
        <a:ln>
          <a:solidFill>
            <a:srgbClr val="24338A"/>
          </a:solidFill>
        </a:ln>
      </dgm:spPr>
      <dgm:t>
        <a:bodyPr/>
        <a:lstStyle/>
        <a:p>
          <a:r>
            <a:rPr lang="en-GB" sz="1200">
              <a:latin typeface="Neue Haas Grotesk Text Pro" panose="020B0504020202020204" pitchFamily="34" charset="0"/>
              <a:ea typeface="+mn-ea"/>
              <a:cs typeface="Arial" panose="020B0604020202020204" pitchFamily="34" charset="0"/>
            </a:rPr>
            <a:t>Application form filled in and returned to the DBE with recommendation from Chair of the LGC or Board of Directors (dependent on preference of Trust Board)</a:t>
          </a:r>
        </a:p>
      </dgm:t>
    </dgm:pt>
    <dgm:pt modelId="{037F6B1E-0514-4EC9-877B-B2894B7FC1E3}" type="parTrans" cxnId="{AC40232A-10C0-41DE-A5B2-0730E3D0D347}">
      <dgm:prSet/>
      <dgm:spPr/>
      <dgm:t>
        <a:bodyPr/>
        <a:lstStyle/>
        <a:p>
          <a:endParaRPr lang="en-GB"/>
        </a:p>
      </dgm:t>
    </dgm:pt>
    <dgm:pt modelId="{96D0864B-759A-46E6-A758-D783E17DF7E6}" type="sibTrans" cxnId="{AC40232A-10C0-41DE-A5B2-0730E3D0D347}">
      <dgm:prSet/>
      <dgm:spPr>
        <a:xfrm rot="5400000">
          <a:off x="3078246" y="4865431"/>
          <a:ext cx="330031" cy="396037"/>
        </a:xfrm>
      </dgm:spPr>
      <dgm:t>
        <a:bodyPr/>
        <a:lstStyle/>
        <a:p>
          <a:endParaRPr lang="en-GB">
            <a:solidFill>
              <a:sysClr val="window" lastClr="FFFFFF"/>
            </a:solidFill>
            <a:latin typeface="Calibri"/>
            <a:ea typeface="+mn-ea"/>
            <a:cs typeface="+mn-cs"/>
          </a:endParaRPr>
        </a:p>
      </dgm:t>
    </dgm:pt>
    <dgm:pt modelId="{B6299BD5-E4E2-4861-82C6-2D2644A9E1F0}">
      <dgm:prSet custT="1"/>
      <dgm:spPr>
        <a:xfrm>
          <a:off x="1743073" y="5283471"/>
          <a:ext cx="3000377" cy="880083"/>
        </a:xfrm>
        <a:ln>
          <a:solidFill>
            <a:srgbClr val="24338A"/>
          </a:solidFill>
        </a:ln>
      </dgm:spPr>
      <dgm:t>
        <a:bodyPr/>
        <a:lstStyle/>
        <a:p>
          <a:r>
            <a:rPr lang="en-GB" sz="1200">
              <a:latin typeface="Neue Haas Grotesk Text Pro" panose="020B0504020202020204" pitchFamily="34" charset="0"/>
              <a:ea typeface="+mn-ea"/>
              <a:cs typeface="Arial" panose="020B0604020202020204" pitchFamily="34" charset="0"/>
            </a:rPr>
            <a:t>DBE/DBE corporate Member appoints/approves and sends out a letter of appointment/recommendation</a:t>
          </a:r>
        </a:p>
      </dgm:t>
    </dgm:pt>
    <dgm:pt modelId="{28D3F3EA-5D8C-4EA0-A4B2-B510579D32B0}" type="sibTrans" cxnId="{34E200CC-947E-44D4-A36C-13AB7E0E4A12}">
      <dgm:prSet/>
      <dgm:spPr>
        <a:xfrm rot="5400000">
          <a:off x="3078246" y="6185556"/>
          <a:ext cx="330031" cy="396037"/>
        </a:xfrm>
      </dgm:spPr>
      <dgm:t>
        <a:bodyPr/>
        <a:lstStyle/>
        <a:p>
          <a:endParaRPr lang="en-GB">
            <a:solidFill>
              <a:sysClr val="window" lastClr="FFFFFF"/>
            </a:solidFill>
            <a:latin typeface="Calibri"/>
            <a:ea typeface="+mn-ea"/>
            <a:cs typeface="+mn-cs"/>
          </a:endParaRPr>
        </a:p>
      </dgm:t>
    </dgm:pt>
    <dgm:pt modelId="{D3054287-39C1-4191-9A50-9A327FBBAB9C}" type="parTrans" cxnId="{34E200CC-947E-44D4-A36C-13AB7E0E4A12}">
      <dgm:prSet/>
      <dgm:spPr/>
      <dgm:t>
        <a:bodyPr/>
        <a:lstStyle/>
        <a:p>
          <a:endParaRPr lang="en-GB"/>
        </a:p>
      </dgm:t>
    </dgm:pt>
    <dgm:pt modelId="{04EBE6EB-A711-407D-92D9-503904DB7544}" type="pres">
      <dgm:prSet presAssocID="{912B96F8-8103-4C16-9AA3-1F88324B3D26}" presName="linearFlow" presStyleCnt="0">
        <dgm:presLayoutVars>
          <dgm:resizeHandles val="exact"/>
        </dgm:presLayoutVars>
      </dgm:prSet>
      <dgm:spPr/>
    </dgm:pt>
    <dgm:pt modelId="{03A5BED8-F45E-4B56-8E30-9EA8EDF9A266}" type="pres">
      <dgm:prSet presAssocID="{605AD0E0-FA83-45C6-9865-AD6B804E2A0B}" presName="node" presStyleLbl="node1" presStyleIdx="0" presStyleCnt="5" custScaleX="154088">
        <dgm:presLayoutVars>
          <dgm:bulletEnabled val="1"/>
        </dgm:presLayoutVars>
      </dgm:prSet>
      <dgm:spPr>
        <a:prstGeom prst="roundRect">
          <a:avLst>
            <a:gd name="adj" fmla="val 10000"/>
          </a:avLst>
        </a:prstGeom>
      </dgm:spPr>
    </dgm:pt>
    <dgm:pt modelId="{96653C54-B9CA-43CF-8685-F02EC595E7D1}" type="pres">
      <dgm:prSet presAssocID="{885E9770-4BEB-4EEF-B677-89CEEE1CB611}" presName="sibTrans" presStyleLbl="sibTrans2D1" presStyleIdx="0" presStyleCnt="4"/>
      <dgm:spPr>
        <a:prstGeom prst="rightArrow">
          <a:avLst>
            <a:gd name="adj1" fmla="val 60000"/>
            <a:gd name="adj2" fmla="val 50000"/>
          </a:avLst>
        </a:prstGeom>
      </dgm:spPr>
    </dgm:pt>
    <dgm:pt modelId="{70894C0E-2E07-486F-9907-01FD2D4E9DB9}" type="pres">
      <dgm:prSet presAssocID="{885E9770-4BEB-4EEF-B677-89CEEE1CB611}" presName="connectorText" presStyleLbl="sibTrans2D1" presStyleIdx="0" presStyleCnt="4"/>
      <dgm:spPr/>
    </dgm:pt>
    <dgm:pt modelId="{31535539-8158-4C2E-9DF8-504DAF6FAEB8}" type="pres">
      <dgm:prSet presAssocID="{C7BDE201-B2DC-4A16-9125-C2AC2039E8D3}" presName="node" presStyleLbl="node1" presStyleIdx="1" presStyleCnt="5" custScaleX="154088">
        <dgm:presLayoutVars>
          <dgm:bulletEnabled val="1"/>
        </dgm:presLayoutVars>
      </dgm:prSet>
      <dgm:spPr>
        <a:prstGeom prst="roundRect">
          <a:avLst>
            <a:gd name="adj" fmla="val 10000"/>
          </a:avLst>
        </a:prstGeom>
      </dgm:spPr>
    </dgm:pt>
    <dgm:pt modelId="{09B41DE4-C102-45D7-B973-B0266E843263}" type="pres">
      <dgm:prSet presAssocID="{ECE17CBE-52B7-4ABD-9D27-1CD496041DC2}" presName="sibTrans" presStyleLbl="sibTrans2D1" presStyleIdx="1" presStyleCnt="4"/>
      <dgm:spPr>
        <a:prstGeom prst="rightArrow">
          <a:avLst>
            <a:gd name="adj1" fmla="val 60000"/>
            <a:gd name="adj2" fmla="val 50000"/>
          </a:avLst>
        </a:prstGeom>
      </dgm:spPr>
    </dgm:pt>
    <dgm:pt modelId="{8F174756-EB54-403E-AE5C-1F88C831D299}" type="pres">
      <dgm:prSet presAssocID="{ECE17CBE-52B7-4ABD-9D27-1CD496041DC2}" presName="connectorText" presStyleLbl="sibTrans2D1" presStyleIdx="1" presStyleCnt="4"/>
      <dgm:spPr/>
    </dgm:pt>
    <dgm:pt modelId="{E381F535-B13E-4646-BA69-1D610AEE02EB}" type="pres">
      <dgm:prSet presAssocID="{9ED963B8-7DCA-4280-82C3-6303DA242132}" presName="node" presStyleLbl="node1" presStyleIdx="2" presStyleCnt="5" custScaleX="154088">
        <dgm:presLayoutVars>
          <dgm:bulletEnabled val="1"/>
        </dgm:presLayoutVars>
      </dgm:prSet>
      <dgm:spPr>
        <a:prstGeom prst="roundRect">
          <a:avLst>
            <a:gd name="adj" fmla="val 10000"/>
          </a:avLst>
        </a:prstGeom>
      </dgm:spPr>
    </dgm:pt>
    <dgm:pt modelId="{E986171D-A23A-4A2E-AD9D-71EDC5F1C7AF}" type="pres">
      <dgm:prSet presAssocID="{0DFE70EF-8C2F-4E76-B078-79834B7BC069}" presName="sibTrans" presStyleLbl="sibTrans2D1" presStyleIdx="2" presStyleCnt="4"/>
      <dgm:spPr>
        <a:prstGeom prst="rightArrow">
          <a:avLst>
            <a:gd name="adj1" fmla="val 60000"/>
            <a:gd name="adj2" fmla="val 50000"/>
          </a:avLst>
        </a:prstGeom>
      </dgm:spPr>
    </dgm:pt>
    <dgm:pt modelId="{97AF9208-56E4-4B0A-B427-285AB5F937AC}" type="pres">
      <dgm:prSet presAssocID="{0DFE70EF-8C2F-4E76-B078-79834B7BC069}" presName="connectorText" presStyleLbl="sibTrans2D1" presStyleIdx="2" presStyleCnt="4"/>
      <dgm:spPr/>
    </dgm:pt>
    <dgm:pt modelId="{67866895-72F6-42C0-82B9-5E1CF7D4001F}" type="pres">
      <dgm:prSet presAssocID="{5C2EA6A2-2E33-42B5-AEE7-42B74FD7E53A}" presName="node" presStyleLbl="node1" presStyleIdx="3" presStyleCnt="5" custScaleX="154088">
        <dgm:presLayoutVars>
          <dgm:bulletEnabled val="1"/>
        </dgm:presLayoutVars>
      </dgm:prSet>
      <dgm:spPr>
        <a:prstGeom prst="roundRect">
          <a:avLst>
            <a:gd name="adj" fmla="val 10000"/>
          </a:avLst>
        </a:prstGeom>
      </dgm:spPr>
    </dgm:pt>
    <dgm:pt modelId="{931A2A1B-40B2-41CF-8D7B-7C93FE4A6F88}" type="pres">
      <dgm:prSet presAssocID="{96D0864B-759A-46E6-A758-D783E17DF7E6}" presName="sibTrans" presStyleLbl="sibTrans2D1" presStyleIdx="3" presStyleCnt="4"/>
      <dgm:spPr>
        <a:prstGeom prst="rightArrow">
          <a:avLst>
            <a:gd name="adj1" fmla="val 60000"/>
            <a:gd name="adj2" fmla="val 50000"/>
          </a:avLst>
        </a:prstGeom>
      </dgm:spPr>
    </dgm:pt>
    <dgm:pt modelId="{5C1B452A-234F-4FCD-B264-B3E1F6EBE9CE}" type="pres">
      <dgm:prSet presAssocID="{96D0864B-759A-46E6-A758-D783E17DF7E6}" presName="connectorText" presStyleLbl="sibTrans2D1" presStyleIdx="3" presStyleCnt="4"/>
      <dgm:spPr/>
    </dgm:pt>
    <dgm:pt modelId="{8C0CF071-F465-4F01-B5D4-9AE85224D4CB}" type="pres">
      <dgm:prSet presAssocID="{B6299BD5-E4E2-4861-82C6-2D2644A9E1F0}" presName="node" presStyleLbl="node1" presStyleIdx="4" presStyleCnt="5" custScaleX="154088">
        <dgm:presLayoutVars>
          <dgm:bulletEnabled val="1"/>
        </dgm:presLayoutVars>
      </dgm:prSet>
      <dgm:spPr>
        <a:prstGeom prst="roundRect">
          <a:avLst>
            <a:gd name="adj" fmla="val 10000"/>
          </a:avLst>
        </a:prstGeom>
      </dgm:spPr>
    </dgm:pt>
  </dgm:ptLst>
  <dgm:cxnLst>
    <dgm:cxn modelId="{F045C10E-DDB7-4D4D-97E9-6FFDBDD5DAD0}" srcId="{912B96F8-8103-4C16-9AA3-1F88324B3D26}" destId="{C7BDE201-B2DC-4A16-9125-C2AC2039E8D3}" srcOrd="1" destOrd="0" parTransId="{F41C0D59-59AC-4975-A5C2-EF01D5E95B17}" sibTransId="{ECE17CBE-52B7-4ABD-9D27-1CD496041DC2}"/>
    <dgm:cxn modelId="{FF07FD0E-EB84-4D10-A5A7-A8E7C5A14723}" type="presOf" srcId="{96D0864B-759A-46E6-A758-D783E17DF7E6}" destId="{931A2A1B-40B2-41CF-8D7B-7C93FE4A6F88}" srcOrd="0" destOrd="0" presId="urn:microsoft.com/office/officeart/2005/8/layout/process2"/>
    <dgm:cxn modelId="{AF440B28-E72D-44D2-9ED2-C56F5509139F}" type="presOf" srcId="{0DFE70EF-8C2F-4E76-B078-79834B7BC069}" destId="{E986171D-A23A-4A2E-AD9D-71EDC5F1C7AF}" srcOrd="0" destOrd="0" presId="urn:microsoft.com/office/officeart/2005/8/layout/process2"/>
    <dgm:cxn modelId="{AC40232A-10C0-41DE-A5B2-0730E3D0D347}" srcId="{912B96F8-8103-4C16-9AA3-1F88324B3D26}" destId="{5C2EA6A2-2E33-42B5-AEE7-42B74FD7E53A}" srcOrd="3" destOrd="0" parTransId="{037F6B1E-0514-4EC9-877B-B2894B7FC1E3}" sibTransId="{96D0864B-759A-46E6-A758-D783E17DF7E6}"/>
    <dgm:cxn modelId="{4C7B9F3A-64E1-42C1-8F90-C29D22C3104C}" type="presOf" srcId="{ECE17CBE-52B7-4ABD-9D27-1CD496041DC2}" destId="{09B41DE4-C102-45D7-B973-B0266E843263}" srcOrd="0" destOrd="0" presId="urn:microsoft.com/office/officeart/2005/8/layout/process2"/>
    <dgm:cxn modelId="{AF22A042-7C79-42A5-B0B8-13CF6849694C}" type="presOf" srcId="{885E9770-4BEB-4EEF-B677-89CEEE1CB611}" destId="{70894C0E-2E07-486F-9907-01FD2D4E9DB9}" srcOrd="1" destOrd="0" presId="urn:microsoft.com/office/officeart/2005/8/layout/process2"/>
    <dgm:cxn modelId="{7341EA64-2328-439E-B23D-70BA9177F3E2}" type="presOf" srcId="{96D0864B-759A-46E6-A758-D783E17DF7E6}" destId="{5C1B452A-234F-4FCD-B264-B3E1F6EBE9CE}" srcOrd="1" destOrd="0" presId="urn:microsoft.com/office/officeart/2005/8/layout/process2"/>
    <dgm:cxn modelId="{AA419E6C-60CF-4C64-A356-88B38BA38A48}" srcId="{912B96F8-8103-4C16-9AA3-1F88324B3D26}" destId="{9ED963B8-7DCA-4280-82C3-6303DA242132}" srcOrd="2" destOrd="0" parTransId="{7F76313A-8244-4318-96D6-E6420B330C92}" sibTransId="{0DFE70EF-8C2F-4E76-B078-79834B7BC069}"/>
    <dgm:cxn modelId="{DA0CD650-8682-4C29-9F51-A5A9933AE93E}" type="presOf" srcId="{ECE17CBE-52B7-4ABD-9D27-1CD496041DC2}" destId="{8F174756-EB54-403E-AE5C-1F88C831D299}" srcOrd="1" destOrd="0" presId="urn:microsoft.com/office/officeart/2005/8/layout/process2"/>
    <dgm:cxn modelId="{6B5B5654-D2C2-4DC6-8392-1B496CA0DC3E}" type="presOf" srcId="{B6299BD5-E4E2-4861-82C6-2D2644A9E1F0}" destId="{8C0CF071-F465-4F01-B5D4-9AE85224D4CB}" srcOrd="0" destOrd="0" presId="urn:microsoft.com/office/officeart/2005/8/layout/process2"/>
    <dgm:cxn modelId="{601DC054-7AD8-4B9E-B425-87D8C40848A9}" type="presOf" srcId="{605AD0E0-FA83-45C6-9865-AD6B804E2A0B}" destId="{03A5BED8-F45E-4B56-8E30-9EA8EDF9A266}" srcOrd="0" destOrd="0" presId="urn:microsoft.com/office/officeart/2005/8/layout/process2"/>
    <dgm:cxn modelId="{12371D80-C179-4980-B900-A4F0DC51E050}" type="presOf" srcId="{0DFE70EF-8C2F-4E76-B078-79834B7BC069}" destId="{97AF9208-56E4-4B0A-B427-285AB5F937AC}" srcOrd="1" destOrd="0" presId="urn:microsoft.com/office/officeart/2005/8/layout/process2"/>
    <dgm:cxn modelId="{43BFB095-A21A-4C2A-9B6E-20BA3A20043C}" type="presOf" srcId="{C7BDE201-B2DC-4A16-9125-C2AC2039E8D3}" destId="{31535539-8158-4C2E-9DF8-504DAF6FAEB8}" srcOrd="0" destOrd="0" presId="urn:microsoft.com/office/officeart/2005/8/layout/process2"/>
    <dgm:cxn modelId="{34E200CC-947E-44D4-A36C-13AB7E0E4A12}" srcId="{912B96F8-8103-4C16-9AA3-1F88324B3D26}" destId="{B6299BD5-E4E2-4861-82C6-2D2644A9E1F0}" srcOrd="4" destOrd="0" parTransId="{D3054287-39C1-4191-9A50-9A327FBBAB9C}" sibTransId="{28D3F3EA-5D8C-4EA0-A4B2-B510579D32B0}"/>
    <dgm:cxn modelId="{205A36D2-8171-47B8-B29E-407B0CABD83C}" srcId="{912B96F8-8103-4C16-9AA3-1F88324B3D26}" destId="{605AD0E0-FA83-45C6-9865-AD6B804E2A0B}" srcOrd="0" destOrd="0" parTransId="{7FB9E38E-5E81-4A3F-A109-437D8569326A}" sibTransId="{885E9770-4BEB-4EEF-B677-89CEEE1CB611}"/>
    <dgm:cxn modelId="{EB5883DB-1AAA-458C-8703-065A64B90FEE}" type="presOf" srcId="{912B96F8-8103-4C16-9AA3-1F88324B3D26}" destId="{04EBE6EB-A711-407D-92D9-503904DB7544}" srcOrd="0" destOrd="0" presId="urn:microsoft.com/office/officeart/2005/8/layout/process2"/>
    <dgm:cxn modelId="{C1443AE3-B32A-42BA-903C-401996F0A699}" type="presOf" srcId="{5C2EA6A2-2E33-42B5-AEE7-42B74FD7E53A}" destId="{67866895-72F6-42C0-82B9-5E1CF7D4001F}" srcOrd="0" destOrd="0" presId="urn:microsoft.com/office/officeart/2005/8/layout/process2"/>
    <dgm:cxn modelId="{3045AAE6-ECD1-4420-BEC0-AAE590AE838E}" type="presOf" srcId="{885E9770-4BEB-4EEF-B677-89CEEE1CB611}" destId="{96653C54-B9CA-43CF-8685-F02EC595E7D1}" srcOrd="0" destOrd="0" presId="urn:microsoft.com/office/officeart/2005/8/layout/process2"/>
    <dgm:cxn modelId="{8B3DA4ED-952F-4753-860C-EBE0604EF6F0}" type="presOf" srcId="{9ED963B8-7DCA-4280-82C3-6303DA242132}" destId="{E381F535-B13E-4646-BA69-1D610AEE02EB}" srcOrd="0" destOrd="0" presId="urn:microsoft.com/office/officeart/2005/8/layout/process2"/>
    <dgm:cxn modelId="{F6A28CBF-927E-402A-BEE3-5F28475CBC77}" type="presParOf" srcId="{04EBE6EB-A711-407D-92D9-503904DB7544}" destId="{03A5BED8-F45E-4B56-8E30-9EA8EDF9A266}" srcOrd="0" destOrd="0" presId="urn:microsoft.com/office/officeart/2005/8/layout/process2"/>
    <dgm:cxn modelId="{6B68B9A2-9169-431B-A388-005B637B3BDF}" type="presParOf" srcId="{04EBE6EB-A711-407D-92D9-503904DB7544}" destId="{96653C54-B9CA-43CF-8685-F02EC595E7D1}" srcOrd="1" destOrd="0" presId="urn:microsoft.com/office/officeart/2005/8/layout/process2"/>
    <dgm:cxn modelId="{DFBEF328-3F02-4547-9FD0-8A077FCF1C3D}" type="presParOf" srcId="{96653C54-B9CA-43CF-8685-F02EC595E7D1}" destId="{70894C0E-2E07-486F-9907-01FD2D4E9DB9}" srcOrd="0" destOrd="0" presId="urn:microsoft.com/office/officeart/2005/8/layout/process2"/>
    <dgm:cxn modelId="{A543231E-15A1-4429-BAD1-10AA47D196DC}" type="presParOf" srcId="{04EBE6EB-A711-407D-92D9-503904DB7544}" destId="{31535539-8158-4C2E-9DF8-504DAF6FAEB8}" srcOrd="2" destOrd="0" presId="urn:microsoft.com/office/officeart/2005/8/layout/process2"/>
    <dgm:cxn modelId="{562F7E9D-B630-4A12-BE6D-ED70942F0889}" type="presParOf" srcId="{04EBE6EB-A711-407D-92D9-503904DB7544}" destId="{09B41DE4-C102-45D7-B973-B0266E843263}" srcOrd="3" destOrd="0" presId="urn:microsoft.com/office/officeart/2005/8/layout/process2"/>
    <dgm:cxn modelId="{BA2811BD-E8E3-4B1B-9650-568386343736}" type="presParOf" srcId="{09B41DE4-C102-45D7-B973-B0266E843263}" destId="{8F174756-EB54-403E-AE5C-1F88C831D299}" srcOrd="0" destOrd="0" presId="urn:microsoft.com/office/officeart/2005/8/layout/process2"/>
    <dgm:cxn modelId="{F96804C9-9F37-45B9-9D86-8CC95E58EDA7}" type="presParOf" srcId="{04EBE6EB-A711-407D-92D9-503904DB7544}" destId="{E381F535-B13E-4646-BA69-1D610AEE02EB}" srcOrd="4" destOrd="0" presId="urn:microsoft.com/office/officeart/2005/8/layout/process2"/>
    <dgm:cxn modelId="{24F81E05-0715-4785-9B56-510F4374D13C}" type="presParOf" srcId="{04EBE6EB-A711-407D-92D9-503904DB7544}" destId="{E986171D-A23A-4A2E-AD9D-71EDC5F1C7AF}" srcOrd="5" destOrd="0" presId="urn:microsoft.com/office/officeart/2005/8/layout/process2"/>
    <dgm:cxn modelId="{EFD3C54C-36B2-4736-9575-D00077BF89A2}" type="presParOf" srcId="{E986171D-A23A-4A2E-AD9D-71EDC5F1C7AF}" destId="{97AF9208-56E4-4B0A-B427-285AB5F937AC}" srcOrd="0" destOrd="0" presId="urn:microsoft.com/office/officeart/2005/8/layout/process2"/>
    <dgm:cxn modelId="{2814F5DC-5CC9-4A0C-A54F-6FD2A5CF8403}" type="presParOf" srcId="{04EBE6EB-A711-407D-92D9-503904DB7544}" destId="{67866895-72F6-42C0-82B9-5E1CF7D4001F}" srcOrd="6" destOrd="0" presId="urn:microsoft.com/office/officeart/2005/8/layout/process2"/>
    <dgm:cxn modelId="{4C9DC778-BF74-4775-B72F-016DCBAACFDD}" type="presParOf" srcId="{04EBE6EB-A711-407D-92D9-503904DB7544}" destId="{931A2A1B-40B2-41CF-8D7B-7C93FE4A6F88}" srcOrd="7" destOrd="0" presId="urn:microsoft.com/office/officeart/2005/8/layout/process2"/>
    <dgm:cxn modelId="{3D098E75-2E29-4D3D-B4C0-9A249DC41D30}" type="presParOf" srcId="{931A2A1B-40B2-41CF-8D7B-7C93FE4A6F88}" destId="{5C1B452A-234F-4FCD-B264-B3E1F6EBE9CE}" srcOrd="0" destOrd="0" presId="urn:microsoft.com/office/officeart/2005/8/layout/process2"/>
    <dgm:cxn modelId="{D1034647-72F3-46E6-8D28-1C1F63534788}" type="presParOf" srcId="{04EBE6EB-A711-407D-92D9-503904DB7544}" destId="{8C0CF071-F465-4F01-B5D4-9AE85224D4CB}" srcOrd="8" destOrd="0" presId="urn:microsoft.com/office/officeart/2005/8/layout/process2"/>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12B96F8-8103-4C16-9AA3-1F88324B3D26}" type="doc">
      <dgm:prSet loTypeId="urn:microsoft.com/office/officeart/2005/8/layout/process2" loCatId="process" qsTypeId="urn:microsoft.com/office/officeart/2005/8/quickstyle/simple2" qsCatId="simple" csTypeId="urn:microsoft.com/office/officeart/2005/8/colors/accent0_1" csCatId="mainScheme" phldr="1"/>
      <dgm:spPr/>
    </dgm:pt>
    <dgm:pt modelId="{605AD0E0-FA83-45C6-9865-AD6B804E2A0B}">
      <dgm:prSet phldrT="[Text]" custT="1"/>
      <dgm:spPr>
        <a:xfrm>
          <a:off x="1332269" y="2970"/>
          <a:ext cx="3821985" cy="880083"/>
        </a:xfrm>
        <a:ln>
          <a:solidFill>
            <a:srgbClr val="24338A"/>
          </a:solidFill>
        </a:ln>
      </dgm:spPr>
      <dgm:t>
        <a:bodyPr/>
        <a:lstStyle/>
        <a:p>
          <a:r>
            <a:rPr lang="en-GB" sz="1200">
              <a:latin typeface="Neue Haas Grotesk Text Pro" panose="020B0504020202020204" pitchFamily="34" charset="0"/>
              <a:ea typeface="+mn-ea"/>
              <a:cs typeface="Arial" panose="020B0604020202020204" pitchFamily="34" charset="0"/>
            </a:rPr>
            <a:t>Governor resigns/or comes to the end of their term of office</a:t>
          </a:r>
        </a:p>
        <a:p>
          <a:r>
            <a:rPr lang="en-GB" sz="1200">
              <a:latin typeface="Neue Haas Grotesk Text Pro" panose="020B0504020202020204" pitchFamily="34" charset="0"/>
              <a:ea typeface="+mn-ea"/>
              <a:cs typeface="Arial" panose="020B0604020202020204" pitchFamily="34" charset="0"/>
            </a:rPr>
            <a:t>Board of Directors and DBE informed</a:t>
          </a:r>
        </a:p>
      </dgm:t>
    </dgm:pt>
    <dgm:pt modelId="{7FB9E38E-5E81-4A3F-A109-437D8569326A}" type="parTrans" cxnId="{205A36D2-8171-47B8-B29E-407B0CABD83C}">
      <dgm:prSet/>
      <dgm:spPr/>
      <dgm:t>
        <a:bodyPr/>
        <a:lstStyle/>
        <a:p>
          <a:endParaRPr lang="en-GB"/>
        </a:p>
      </dgm:t>
    </dgm:pt>
    <dgm:pt modelId="{885E9770-4BEB-4EEF-B677-89CEEE1CB611}" type="sibTrans" cxnId="{205A36D2-8171-47B8-B29E-407B0CABD83C}">
      <dgm:prSet/>
      <dgm:spPr>
        <a:xfrm rot="5400000">
          <a:off x="3078246" y="905055"/>
          <a:ext cx="330031" cy="396037"/>
        </a:xfrm>
      </dgm:spPr>
      <dgm:t>
        <a:bodyPr/>
        <a:lstStyle/>
        <a:p>
          <a:endParaRPr lang="en-GB">
            <a:solidFill>
              <a:sysClr val="window" lastClr="FFFFFF"/>
            </a:solidFill>
            <a:latin typeface="Calibri"/>
            <a:ea typeface="+mn-ea"/>
            <a:cs typeface="+mn-cs"/>
          </a:endParaRPr>
        </a:p>
      </dgm:t>
    </dgm:pt>
    <dgm:pt modelId="{C7BDE201-B2DC-4A16-9125-C2AC2039E8D3}">
      <dgm:prSet custT="1"/>
      <dgm:spPr>
        <a:xfrm>
          <a:off x="1332269" y="1323095"/>
          <a:ext cx="3821985" cy="880083"/>
        </a:xfrm>
        <a:ln>
          <a:solidFill>
            <a:srgbClr val="24338A"/>
          </a:solidFill>
        </a:ln>
      </dgm:spPr>
      <dgm:t>
        <a:bodyPr/>
        <a:lstStyle/>
        <a:p>
          <a:r>
            <a:rPr lang="en-GB" sz="1200">
              <a:latin typeface="Neue Haas Grotesk Text Pro" panose="020B0504020202020204" pitchFamily="34" charset="0"/>
              <a:ea typeface="+mn-ea"/>
              <a:cs typeface="Arial" panose="020B0604020202020204" pitchFamily="34" charset="0"/>
            </a:rPr>
            <a:t>LGC Chair informs Trust Board and DBE of skills/experience required by the LGC</a:t>
          </a:r>
        </a:p>
      </dgm:t>
    </dgm:pt>
    <dgm:pt modelId="{F41C0D59-59AC-4975-A5C2-EF01D5E95B17}" type="parTrans" cxnId="{F045C10E-DDB7-4D4D-97E9-6FFDBDD5DAD0}">
      <dgm:prSet/>
      <dgm:spPr/>
      <dgm:t>
        <a:bodyPr/>
        <a:lstStyle/>
        <a:p>
          <a:endParaRPr lang="en-GB"/>
        </a:p>
      </dgm:t>
    </dgm:pt>
    <dgm:pt modelId="{ECE17CBE-52B7-4ABD-9D27-1CD496041DC2}" type="sibTrans" cxnId="{F045C10E-DDB7-4D4D-97E9-6FFDBDD5DAD0}">
      <dgm:prSet/>
      <dgm:spPr>
        <a:xfrm rot="5400000">
          <a:off x="3078246" y="2225180"/>
          <a:ext cx="330031" cy="396037"/>
        </a:xfrm>
      </dgm:spPr>
      <dgm:t>
        <a:bodyPr/>
        <a:lstStyle/>
        <a:p>
          <a:endParaRPr lang="en-GB">
            <a:solidFill>
              <a:sysClr val="window" lastClr="FFFFFF"/>
            </a:solidFill>
            <a:latin typeface="Calibri"/>
            <a:ea typeface="+mn-ea"/>
            <a:cs typeface="+mn-cs"/>
          </a:endParaRPr>
        </a:p>
      </dgm:t>
    </dgm:pt>
    <dgm:pt modelId="{9ED963B8-7DCA-4280-82C3-6303DA242132}">
      <dgm:prSet custT="1"/>
      <dgm:spPr>
        <a:xfrm>
          <a:off x="1332269" y="2643220"/>
          <a:ext cx="3821985" cy="880083"/>
        </a:xfrm>
        <a:ln>
          <a:solidFill>
            <a:srgbClr val="24338A"/>
          </a:solidFill>
        </a:ln>
      </dgm:spPr>
      <dgm:t>
        <a:bodyPr/>
        <a:lstStyle/>
        <a:p>
          <a:r>
            <a:rPr lang="en-GB" sz="1200">
              <a:latin typeface="Neue Haas Grotesk Text Pro" panose="020B0504020202020204" pitchFamily="34" charset="0"/>
              <a:ea typeface="+mn-ea"/>
              <a:cs typeface="Arial" panose="020B0604020202020204" pitchFamily="34" charset="0"/>
            </a:rPr>
            <a:t>Role advertised or appropriate people approached by the LGC/Parish priest</a:t>
          </a:r>
        </a:p>
      </dgm:t>
    </dgm:pt>
    <dgm:pt modelId="{7F76313A-8244-4318-96D6-E6420B330C92}" type="parTrans" cxnId="{AA419E6C-60CF-4C64-A356-88B38BA38A48}">
      <dgm:prSet/>
      <dgm:spPr/>
      <dgm:t>
        <a:bodyPr/>
        <a:lstStyle/>
        <a:p>
          <a:endParaRPr lang="en-GB"/>
        </a:p>
      </dgm:t>
    </dgm:pt>
    <dgm:pt modelId="{0DFE70EF-8C2F-4E76-B078-79834B7BC069}" type="sibTrans" cxnId="{AA419E6C-60CF-4C64-A356-88B38BA38A48}">
      <dgm:prSet/>
      <dgm:spPr>
        <a:xfrm rot="5400000">
          <a:off x="3078246" y="3545306"/>
          <a:ext cx="330031" cy="396037"/>
        </a:xfrm>
      </dgm:spPr>
      <dgm:t>
        <a:bodyPr/>
        <a:lstStyle/>
        <a:p>
          <a:endParaRPr lang="en-GB">
            <a:solidFill>
              <a:sysClr val="window" lastClr="FFFFFF"/>
            </a:solidFill>
            <a:latin typeface="Calibri"/>
            <a:ea typeface="+mn-ea"/>
            <a:cs typeface="+mn-cs"/>
          </a:endParaRPr>
        </a:p>
      </dgm:t>
    </dgm:pt>
    <dgm:pt modelId="{5C2EA6A2-2E33-42B5-AEE7-42B74FD7E53A}">
      <dgm:prSet custT="1"/>
      <dgm:spPr>
        <a:xfrm>
          <a:off x="1332269" y="3963345"/>
          <a:ext cx="3821985" cy="880083"/>
        </a:xfrm>
        <a:ln>
          <a:solidFill>
            <a:srgbClr val="24338A"/>
          </a:solidFill>
        </a:ln>
      </dgm:spPr>
      <dgm:t>
        <a:bodyPr/>
        <a:lstStyle/>
        <a:p>
          <a:r>
            <a:rPr lang="en-GB" sz="1200">
              <a:latin typeface="Neue Haas Grotesk Text Pro" panose="020B0504020202020204" pitchFamily="34" charset="0"/>
              <a:ea typeface="+mn-ea"/>
              <a:cs typeface="Arial" panose="020B0604020202020204" pitchFamily="34" charset="0"/>
            </a:rPr>
            <a:t>Application form filled in and returned to the DBE with recommendation from Chair of the LGC or Board of Directors (dependent on preference of Trust Board)</a:t>
          </a:r>
        </a:p>
      </dgm:t>
    </dgm:pt>
    <dgm:pt modelId="{037F6B1E-0514-4EC9-877B-B2894B7FC1E3}" type="parTrans" cxnId="{AC40232A-10C0-41DE-A5B2-0730E3D0D347}">
      <dgm:prSet/>
      <dgm:spPr/>
      <dgm:t>
        <a:bodyPr/>
        <a:lstStyle/>
        <a:p>
          <a:endParaRPr lang="en-GB"/>
        </a:p>
      </dgm:t>
    </dgm:pt>
    <dgm:pt modelId="{96D0864B-759A-46E6-A758-D783E17DF7E6}" type="sibTrans" cxnId="{AC40232A-10C0-41DE-A5B2-0730E3D0D347}">
      <dgm:prSet/>
      <dgm:spPr>
        <a:xfrm rot="5400000">
          <a:off x="3078246" y="4865431"/>
          <a:ext cx="330031" cy="396037"/>
        </a:xfrm>
      </dgm:spPr>
      <dgm:t>
        <a:bodyPr/>
        <a:lstStyle/>
        <a:p>
          <a:endParaRPr lang="en-GB">
            <a:solidFill>
              <a:sysClr val="window" lastClr="FFFFFF"/>
            </a:solidFill>
            <a:latin typeface="Calibri"/>
            <a:ea typeface="+mn-ea"/>
            <a:cs typeface="+mn-cs"/>
          </a:endParaRPr>
        </a:p>
      </dgm:t>
    </dgm:pt>
    <dgm:pt modelId="{53F1C7E0-F596-44A5-9BDD-0B0DAF5A9F84}">
      <dgm:prSet custT="1"/>
      <dgm:spPr>
        <a:xfrm>
          <a:off x="1392940" y="6603596"/>
          <a:ext cx="3700644" cy="880083"/>
        </a:xfrm>
        <a:ln>
          <a:solidFill>
            <a:srgbClr val="24338A"/>
          </a:solidFill>
        </a:ln>
      </dgm:spPr>
      <dgm:t>
        <a:bodyPr/>
        <a:lstStyle/>
        <a:p>
          <a:r>
            <a:rPr lang="en-GB" sz="1200">
              <a:latin typeface="Neue Haas Grotesk Text Pro" panose="020B0504020202020204" pitchFamily="34" charset="0"/>
              <a:ea typeface="+mn-ea"/>
              <a:cs typeface="Arial" panose="020B0604020202020204" pitchFamily="34" charset="0"/>
            </a:rPr>
            <a:t>Chair of the Board/LGC Chair informs DBE of appointment date.</a:t>
          </a:r>
        </a:p>
      </dgm:t>
    </dgm:pt>
    <dgm:pt modelId="{F8747C8B-69DC-40FD-B03A-19FDE6DBC199}" type="parTrans" cxnId="{DF5E2E95-344D-4FCA-B958-BAA548D13415}">
      <dgm:prSet/>
      <dgm:spPr/>
      <dgm:t>
        <a:bodyPr/>
        <a:lstStyle/>
        <a:p>
          <a:endParaRPr lang="en-GB"/>
        </a:p>
      </dgm:t>
    </dgm:pt>
    <dgm:pt modelId="{5A30244C-7C9E-4F3C-8B9D-42E88E0FD423}" type="sibTrans" cxnId="{DF5E2E95-344D-4FCA-B958-BAA548D13415}">
      <dgm:prSet/>
      <dgm:spPr/>
      <dgm:t>
        <a:bodyPr/>
        <a:lstStyle/>
        <a:p>
          <a:endParaRPr lang="en-GB"/>
        </a:p>
      </dgm:t>
    </dgm:pt>
    <dgm:pt modelId="{B6299BD5-E4E2-4861-82C6-2D2644A9E1F0}">
      <dgm:prSet custT="1"/>
      <dgm:spPr>
        <a:xfrm>
          <a:off x="1332269" y="5283471"/>
          <a:ext cx="3821985" cy="880083"/>
        </a:xfrm>
        <a:ln>
          <a:solidFill>
            <a:srgbClr val="24338A"/>
          </a:solidFill>
        </a:ln>
      </dgm:spPr>
      <dgm:t>
        <a:bodyPr/>
        <a:lstStyle/>
        <a:p>
          <a:r>
            <a:rPr lang="en-GB" sz="1200">
              <a:latin typeface="Neue Haas Grotesk Text Pro" panose="020B0504020202020204" pitchFamily="34" charset="0"/>
              <a:ea typeface="+mn-ea"/>
              <a:cs typeface="Arial" panose="020B0604020202020204" pitchFamily="34" charset="0"/>
            </a:rPr>
            <a:t>DBE approves and sends recommendation letter</a:t>
          </a:r>
        </a:p>
      </dgm:t>
    </dgm:pt>
    <dgm:pt modelId="{28D3F3EA-5D8C-4EA0-A4B2-B510579D32B0}" type="sibTrans" cxnId="{34E200CC-947E-44D4-A36C-13AB7E0E4A12}">
      <dgm:prSet/>
      <dgm:spPr>
        <a:xfrm rot="5400000">
          <a:off x="3078246" y="6185556"/>
          <a:ext cx="330031" cy="396037"/>
        </a:xfrm>
      </dgm:spPr>
      <dgm:t>
        <a:bodyPr/>
        <a:lstStyle/>
        <a:p>
          <a:endParaRPr lang="en-GB">
            <a:solidFill>
              <a:sysClr val="window" lastClr="FFFFFF"/>
            </a:solidFill>
            <a:latin typeface="Calibri"/>
            <a:ea typeface="+mn-ea"/>
            <a:cs typeface="+mn-cs"/>
          </a:endParaRPr>
        </a:p>
      </dgm:t>
    </dgm:pt>
    <dgm:pt modelId="{D3054287-39C1-4191-9A50-9A327FBBAB9C}" type="parTrans" cxnId="{34E200CC-947E-44D4-A36C-13AB7E0E4A12}">
      <dgm:prSet/>
      <dgm:spPr/>
      <dgm:t>
        <a:bodyPr/>
        <a:lstStyle/>
        <a:p>
          <a:endParaRPr lang="en-GB"/>
        </a:p>
      </dgm:t>
    </dgm:pt>
    <dgm:pt modelId="{04EBE6EB-A711-407D-92D9-503904DB7544}" type="pres">
      <dgm:prSet presAssocID="{912B96F8-8103-4C16-9AA3-1F88324B3D26}" presName="linearFlow" presStyleCnt="0">
        <dgm:presLayoutVars>
          <dgm:resizeHandles val="exact"/>
        </dgm:presLayoutVars>
      </dgm:prSet>
      <dgm:spPr/>
    </dgm:pt>
    <dgm:pt modelId="{03A5BED8-F45E-4B56-8E30-9EA8EDF9A266}" type="pres">
      <dgm:prSet presAssocID="{605AD0E0-FA83-45C6-9865-AD6B804E2A0B}" presName="node" presStyleLbl="node1" presStyleIdx="0" presStyleCnt="6" custScaleX="154088">
        <dgm:presLayoutVars>
          <dgm:bulletEnabled val="1"/>
        </dgm:presLayoutVars>
      </dgm:prSet>
      <dgm:spPr>
        <a:prstGeom prst="roundRect">
          <a:avLst>
            <a:gd name="adj" fmla="val 10000"/>
          </a:avLst>
        </a:prstGeom>
      </dgm:spPr>
    </dgm:pt>
    <dgm:pt modelId="{96653C54-B9CA-43CF-8685-F02EC595E7D1}" type="pres">
      <dgm:prSet presAssocID="{885E9770-4BEB-4EEF-B677-89CEEE1CB611}" presName="sibTrans" presStyleLbl="sibTrans2D1" presStyleIdx="0" presStyleCnt="5"/>
      <dgm:spPr>
        <a:prstGeom prst="rightArrow">
          <a:avLst>
            <a:gd name="adj1" fmla="val 60000"/>
            <a:gd name="adj2" fmla="val 50000"/>
          </a:avLst>
        </a:prstGeom>
      </dgm:spPr>
    </dgm:pt>
    <dgm:pt modelId="{70894C0E-2E07-486F-9907-01FD2D4E9DB9}" type="pres">
      <dgm:prSet presAssocID="{885E9770-4BEB-4EEF-B677-89CEEE1CB611}" presName="connectorText" presStyleLbl="sibTrans2D1" presStyleIdx="0" presStyleCnt="5"/>
      <dgm:spPr/>
    </dgm:pt>
    <dgm:pt modelId="{31535539-8158-4C2E-9DF8-504DAF6FAEB8}" type="pres">
      <dgm:prSet presAssocID="{C7BDE201-B2DC-4A16-9125-C2AC2039E8D3}" presName="node" presStyleLbl="node1" presStyleIdx="1" presStyleCnt="6" custScaleX="154088">
        <dgm:presLayoutVars>
          <dgm:bulletEnabled val="1"/>
        </dgm:presLayoutVars>
      </dgm:prSet>
      <dgm:spPr>
        <a:prstGeom prst="roundRect">
          <a:avLst>
            <a:gd name="adj" fmla="val 10000"/>
          </a:avLst>
        </a:prstGeom>
      </dgm:spPr>
    </dgm:pt>
    <dgm:pt modelId="{09B41DE4-C102-45D7-B973-B0266E843263}" type="pres">
      <dgm:prSet presAssocID="{ECE17CBE-52B7-4ABD-9D27-1CD496041DC2}" presName="sibTrans" presStyleLbl="sibTrans2D1" presStyleIdx="1" presStyleCnt="5"/>
      <dgm:spPr>
        <a:prstGeom prst="rightArrow">
          <a:avLst>
            <a:gd name="adj1" fmla="val 60000"/>
            <a:gd name="adj2" fmla="val 50000"/>
          </a:avLst>
        </a:prstGeom>
      </dgm:spPr>
    </dgm:pt>
    <dgm:pt modelId="{8F174756-EB54-403E-AE5C-1F88C831D299}" type="pres">
      <dgm:prSet presAssocID="{ECE17CBE-52B7-4ABD-9D27-1CD496041DC2}" presName="connectorText" presStyleLbl="sibTrans2D1" presStyleIdx="1" presStyleCnt="5"/>
      <dgm:spPr/>
    </dgm:pt>
    <dgm:pt modelId="{E381F535-B13E-4646-BA69-1D610AEE02EB}" type="pres">
      <dgm:prSet presAssocID="{9ED963B8-7DCA-4280-82C3-6303DA242132}" presName="node" presStyleLbl="node1" presStyleIdx="2" presStyleCnt="6" custScaleX="154088">
        <dgm:presLayoutVars>
          <dgm:bulletEnabled val="1"/>
        </dgm:presLayoutVars>
      </dgm:prSet>
      <dgm:spPr>
        <a:prstGeom prst="roundRect">
          <a:avLst>
            <a:gd name="adj" fmla="val 10000"/>
          </a:avLst>
        </a:prstGeom>
      </dgm:spPr>
    </dgm:pt>
    <dgm:pt modelId="{E986171D-A23A-4A2E-AD9D-71EDC5F1C7AF}" type="pres">
      <dgm:prSet presAssocID="{0DFE70EF-8C2F-4E76-B078-79834B7BC069}" presName="sibTrans" presStyleLbl="sibTrans2D1" presStyleIdx="2" presStyleCnt="5"/>
      <dgm:spPr>
        <a:prstGeom prst="rightArrow">
          <a:avLst>
            <a:gd name="adj1" fmla="val 60000"/>
            <a:gd name="adj2" fmla="val 50000"/>
          </a:avLst>
        </a:prstGeom>
      </dgm:spPr>
    </dgm:pt>
    <dgm:pt modelId="{97AF9208-56E4-4B0A-B427-285AB5F937AC}" type="pres">
      <dgm:prSet presAssocID="{0DFE70EF-8C2F-4E76-B078-79834B7BC069}" presName="connectorText" presStyleLbl="sibTrans2D1" presStyleIdx="2" presStyleCnt="5"/>
      <dgm:spPr/>
    </dgm:pt>
    <dgm:pt modelId="{67866895-72F6-42C0-82B9-5E1CF7D4001F}" type="pres">
      <dgm:prSet presAssocID="{5C2EA6A2-2E33-42B5-AEE7-42B74FD7E53A}" presName="node" presStyleLbl="node1" presStyleIdx="3" presStyleCnt="6" custScaleX="154088">
        <dgm:presLayoutVars>
          <dgm:bulletEnabled val="1"/>
        </dgm:presLayoutVars>
      </dgm:prSet>
      <dgm:spPr>
        <a:prstGeom prst="roundRect">
          <a:avLst>
            <a:gd name="adj" fmla="val 10000"/>
          </a:avLst>
        </a:prstGeom>
      </dgm:spPr>
    </dgm:pt>
    <dgm:pt modelId="{931A2A1B-40B2-41CF-8D7B-7C93FE4A6F88}" type="pres">
      <dgm:prSet presAssocID="{96D0864B-759A-46E6-A758-D783E17DF7E6}" presName="sibTrans" presStyleLbl="sibTrans2D1" presStyleIdx="3" presStyleCnt="5"/>
      <dgm:spPr>
        <a:prstGeom prst="rightArrow">
          <a:avLst>
            <a:gd name="adj1" fmla="val 60000"/>
            <a:gd name="adj2" fmla="val 50000"/>
          </a:avLst>
        </a:prstGeom>
      </dgm:spPr>
    </dgm:pt>
    <dgm:pt modelId="{5C1B452A-234F-4FCD-B264-B3E1F6EBE9CE}" type="pres">
      <dgm:prSet presAssocID="{96D0864B-759A-46E6-A758-D783E17DF7E6}" presName="connectorText" presStyleLbl="sibTrans2D1" presStyleIdx="3" presStyleCnt="5"/>
      <dgm:spPr/>
    </dgm:pt>
    <dgm:pt modelId="{8C0CF071-F465-4F01-B5D4-9AE85224D4CB}" type="pres">
      <dgm:prSet presAssocID="{B6299BD5-E4E2-4861-82C6-2D2644A9E1F0}" presName="node" presStyleLbl="node1" presStyleIdx="4" presStyleCnt="6" custScaleX="154088">
        <dgm:presLayoutVars>
          <dgm:bulletEnabled val="1"/>
        </dgm:presLayoutVars>
      </dgm:prSet>
      <dgm:spPr>
        <a:prstGeom prst="roundRect">
          <a:avLst>
            <a:gd name="adj" fmla="val 10000"/>
          </a:avLst>
        </a:prstGeom>
      </dgm:spPr>
    </dgm:pt>
    <dgm:pt modelId="{B59D3611-76DD-4469-B0B8-99CD6B7DDC25}" type="pres">
      <dgm:prSet presAssocID="{28D3F3EA-5D8C-4EA0-A4B2-B510579D32B0}" presName="sibTrans" presStyleLbl="sibTrans2D1" presStyleIdx="4" presStyleCnt="5"/>
      <dgm:spPr>
        <a:prstGeom prst="rightArrow">
          <a:avLst>
            <a:gd name="adj1" fmla="val 60000"/>
            <a:gd name="adj2" fmla="val 50000"/>
          </a:avLst>
        </a:prstGeom>
      </dgm:spPr>
    </dgm:pt>
    <dgm:pt modelId="{C15C40B7-1D02-4D00-BEF4-128668F34C1C}" type="pres">
      <dgm:prSet presAssocID="{28D3F3EA-5D8C-4EA0-A4B2-B510579D32B0}" presName="connectorText" presStyleLbl="sibTrans2D1" presStyleIdx="4" presStyleCnt="5"/>
      <dgm:spPr/>
    </dgm:pt>
    <dgm:pt modelId="{1B9AB160-BBBF-4FFB-AD7C-CAAF0894F593}" type="pres">
      <dgm:prSet presAssocID="{53F1C7E0-F596-44A5-9BDD-0B0DAF5A9F84}" presName="node" presStyleLbl="node1" presStyleIdx="5" presStyleCnt="6" custScaleX="149196">
        <dgm:presLayoutVars>
          <dgm:bulletEnabled val="1"/>
        </dgm:presLayoutVars>
      </dgm:prSet>
      <dgm:spPr>
        <a:prstGeom prst="roundRect">
          <a:avLst>
            <a:gd name="adj" fmla="val 10000"/>
          </a:avLst>
        </a:prstGeom>
      </dgm:spPr>
    </dgm:pt>
  </dgm:ptLst>
  <dgm:cxnLst>
    <dgm:cxn modelId="{4969C903-1101-46C0-8408-E94D24B3F77A}" type="presOf" srcId="{B6299BD5-E4E2-4861-82C6-2D2644A9E1F0}" destId="{8C0CF071-F465-4F01-B5D4-9AE85224D4CB}" srcOrd="0" destOrd="0" presId="urn:microsoft.com/office/officeart/2005/8/layout/process2"/>
    <dgm:cxn modelId="{F045C10E-DDB7-4D4D-97E9-6FFDBDD5DAD0}" srcId="{912B96F8-8103-4C16-9AA3-1F88324B3D26}" destId="{C7BDE201-B2DC-4A16-9125-C2AC2039E8D3}" srcOrd="1" destOrd="0" parTransId="{F41C0D59-59AC-4975-A5C2-EF01D5E95B17}" sibTransId="{ECE17CBE-52B7-4ABD-9D27-1CD496041DC2}"/>
    <dgm:cxn modelId="{CFEE6511-85F1-4D87-9937-3707B315082C}" type="presOf" srcId="{C7BDE201-B2DC-4A16-9125-C2AC2039E8D3}" destId="{31535539-8158-4C2E-9DF8-504DAF6FAEB8}" srcOrd="0" destOrd="0" presId="urn:microsoft.com/office/officeart/2005/8/layout/process2"/>
    <dgm:cxn modelId="{3725C312-65BF-4673-82BD-912621402B28}" type="presOf" srcId="{885E9770-4BEB-4EEF-B677-89CEEE1CB611}" destId="{96653C54-B9CA-43CF-8685-F02EC595E7D1}" srcOrd="0" destOrd="0" presId="urn:microsoft.com/office/officeart/2005/8/layout/process2"/>
    <dgm:cxn modelId="{CB3E6521-4AA4-4D5A-BB94-1D81BA19F78F}" type="presOf" srcId="{0DFE70EF-8C2F-4E76-B078-79834B7BC069}" destId="{97AF9208-56E4-4B0A-B427-285AB5F937AC}" srcOrd="1" destOrd="0" presId="urn:microsoft.com/office/officeart/2005/8/layout/process2"/>
    <dgm:cxn modelId="{AC40232A-10C0-41DE-A5B2-0730E3D0D347}" srcId="{912B96F8-8103-4C16-9AA3-1F88324B3D26}" destId="{5C2EA6A2-2E33-42B5-AEE7-42B74FD7E53A}" srcOrd="3" destOrd="0" parTransId="{037F6B1E-0514-4EC9-877B-B2894B7FC1E3}" sibTransId="{96D0864B-759A-46E6-A758-D783E17DF7E6}"/>
    <dgm:cxn modelId="{926F902A-FE1B-4F42-8FB4-8F9918915C38}" type="presOf" srcId="{885E9770-4BEB-4EEF-B677-89CEEE1CB611}" destId="{70894C0E-2E07-486F-9907-01FD2D4E9DB9}" srcOrd="1" destOrd="0" presId="urn:microsoft.com/office/officeart/2005/8/layout/process2"/>
    <dgm:cxn modelId="{C2A42C2E-A5E1-4C1C-86FA-27229D7FCF43}" type="presOf" srcId="{28D3F3EA-5D8C-4EA0-A4B2-B510579D32B0}" destId="{B59D3611-76DD-4469-B0B8-99CD6B7DDC25}" srcOrd="0" destOrd="0" presId="urn:microsoft.com/office/officeart/2005/8/layout/process2"/>
    <dgm:cxn modelId="{1E8E1B62-E5ED-47A0-9A08-EF28D46A4F91}" type="presOf" srcId="{5C2EA6A2-2E33-42B5-AEE7-42B74FD7E53A}" destId="{67866895-72F6-42C0-82B9-5E1CF7D4001F}" srcOrd="0" destOrd="0" presId="urn:microsoft.com/office/officeart/2005/8/layout/process2"/>
    <dgm:cxn modelId="{8F7AE249-4781-4DA9-9986-DEFFF70B64FA}" type="presOf" srcId="{28D3F3EA-5D8C-4EA0-A4B2-B510579D32B0}" destId="{C15C40B7-1D02-4D00-BEF4-128668F34C1C}" srcOrd="1" destOrd="0" presId="urn:microsoft.com/office/officeart/2005/8/layout/process2"/>
    <dgm:cxn modelId="{AA419E6C-60CF-4C64-A356-88B38BA38A48}" srcId="{912B96F8-8103-4C16-9AA3-1F88324B3D26}" destId="{9ED963B8-7DCA-4280-82C3-6303DA242132}" srcOrd="2" destOrd="0" parTransId="{7F76313A-8244-4318-96D6-E6420B330C92}" sibTransId="{0DFE70EF-8C2F-4E76-B078-79834B7BC069}"/>
    <dgm:cxn modelId="{EF90B47C-4BA5-45E5-B8B2-1626835728C8}" type="presOf" srcId="{ECE17CBE-52B7-4ABD-9D27-1CD496041DC2}" destId="{8F174756-EB54-403E-AE5C-1F88C831D299}" srcOrd="1" destOrd="0" presId="urn:microsoft.com/office/officeart/2005/8/layout/process2"/>
    <dgm:cxn modelId="{DF5E2E95-344D-4FCA-B958-BAA548D13415}" srcId="{912B96F8-8103-4C16-9AA3-1F88324B3D26}" destId="{53F1C7E0-F596-44A5-9BDD-0B0DAF5A9F84}" srcOrd="5" destOrd="0" parTransId="{F8747C8B-69DC-40FD-B03A-19FDE6DBC199}" sibTransId="{5A30244C-7C9E-4F3C-8B9D-42E88E0FD423}"/>
    <dgm:cxn modelId="{1FEBC797-E3C8-4EFB-845E-8CB033CD6C15}" type="presOf" srcId="{ECE17CBE-52B7-4ABD-9D27-1CD496041DC2}" destId="{09B41DE4-C102-45D7-B973-B0266E843263}" srcOrd="0" destOrd="0" presId="urn:microsoft.com/office/officeart/2005/8/layout/process2"/>
    <dgm:cxn modelId="{C43D839C-E689-4228-8FA5-937F306046D3}" type="presOf" srcId="{605AD0E0-FA83-45C6-9865-AD6B804E2A0B}" destId="{03A5BED8-F45E-4B56-8E30-9EA8EDF9A266}" srcOrd="0" destOrd="0" presId="urn:microsoft.com/office/officeart/2005/8/layout/process2"/>
    <dgm:cxn modelId="{8DA6DAC5-32DE-42B6-88A1-B39BE4F86065}" type="presOf" srcId="{96D0864B-759A-46E6-A758-D783E17DF7E6}" destId="{931A2A1B-40B2-41CF-8D7B-7C93FE4A6F88}" srcOrd="0" destOrd="0" presId="urn:microsoft.com/office/officeart/2005/8/layout/process2"/>
    <dgm:cxn modelId="{34E200CC-947E-44D4-A36C-13AB7E0E4A12}" srcId="{912B96F8-8103-4C16-9AA3-1F88324B3D26}" destId="{B6299BD5-E4E2-4861-82C6-2D2644A9E1F0}" srcOrd="4" destOrd="0" parTransId="{D3054287-39C1-4191-9A50-9A327FBBAB9C}" sibTransId="{28D3F3EA-5D8C-4EA0-A4B2-B510579D32B0}"/>
    <dgm:cxn modelId="{205A36D2-8171-47B8-B29E-407B0CABD83C}" srcId="{912B96F8-8103-4C16-9AA3-1F88324B3D26}" destId="{605AD0E0-FA83-45C6-9865-AD6B804E2A0B}" srcOrd="0" destOrd="0" parTransId="{7FB9E38E-5E81-4A3F-A109-437D8569326A}" sibTransId="{885E9770-4BEB-4EEF-B677-89CEEE1CB611}"/>
    <dgm:cxn modelId="{75E10DD3-B9A0-4EBA-9627-900431C14FF9}" type="presOf" srcId="{9ED963B8-7DCA-4280-82C3-6303DA242132}" destId="{E381F535-B13E-4646-BA69-1D610AEE02EB}" srcOrd="0" destOrd="0" presId="urn:microsoft.com/office/officeart/2005/8/layout/process2"/>
    <dgm:cxn modelId="{DFE719D7-D484-4C91-9303-C08FE40AA9C8}" type="presOf" srcId="{53F1C7E0-F596-44A5-9BDD-0B0DAF5A9F84}" destId="{1B9AB160-BBBF-4FFB-AD7C-CAAF0894F593}" srcOrd="0" destOrd="0" presId="urn:microsoft.com/office/officeart/2005/8/layout/process2"/>
    <dgm:cxn modelId="{DFA7BFDE-18E7-47B1-8259-E133699C144D}" type="presOf" srcId="{96D0864B-759A-46E6-A758-D783E17DF7E6}" destId="{5C1B452A-234F-4FCD-B264-B3E1F6EBE9CE}" srcOrd="1" destOrd="0" presId="urn:microsoft.com/office/officeart/2005/8/layout/process2"/>
    <dgm:cxn modelId="{D949BDDF-A2BB-46B6-9816-FD93A5714A18}" type="presOf" srcId="{912B96F8-8103-4C16-9AA3-1F88324B3D26}" destId="{04EBE6EB-A711-407D-92D9-503904DB7544}" srcOrd="0" destOrd="0" presId="urn:microsoft.com/office/officeart/2005/8/layout/process2"/>
    <dgm:cxn modelId="{A2DFF8E4-71D8-47AC-91E5-79A9F012E71D}" type="presOf" srcId="{0DFE70EF-8C2F-4E76-B078-79834B7BC069}" destId="{E986171D-A23A-4A2E-AD9D-71EDC5F1C7AF}" srcOrd="0" destOrd="0" presId="urn:microsoft.com/office/officeart/2005/8/layout/process2"/>
    <dgm:cxn modelId="{F774A7E3-9333-4591-B09D-6BF29EA23D68}" type="presParOf" srcId="{04EBE6EB-A711-407D-92D9-503904DB7544}" destId="{03A5BED8-F45E-4B56-8E30-9EA8EDF9A266}" srcOrd="0" destOrd="0" presId="urn:microsoft.com/office/officeart/2005/8/layout/process2"/>
    <dgm:cxn modelId="{600E1511-1800-4BC6-B43B-135B72AB7FDB}" type="presParOf" srcId="{04EBE6EB-A711-407D-92D9-503904DB7544}" destId="{96653C54-B9CA-43CF-8685-F02EC595E7D1}" srcOrd="1" destOrd="0" presId="urn:microsoft.com/office/officeart/2005/8/layout/process2"/>
    <dgm:cxn modelId="{5712F41C-522E-41EF-9615-5EC9DD35CF7F}" type="presParOf" srcId="{96653C54-B9CA-43CF-8685-F02EC595E7D1}" destId="{70894C0E-2E07-486F-9907-01FD2D4E9DB9}" srcOrd="0" destOrd="0" presId="urn:microsoft.com/office/officeart/2005/8/layout/process2"/>
    <dgm:cxn modelId="{2B80B04D-A4F2-48AF-9CBC-AC49317432E3}" type="presParOf" srcId="{04EBE6EB-A711-407D-92D9-503904DB7544}" destId="{31535539-8158-4C2E-9DF8-504DAF6FAEB8}" srcOrd="2" destOrd="0" presId="urn:microsoft.com/office/officeart/2005/8/layout/process2"/>
    <dgm:cxn modelId="{32B539AC-6DE7-4757-860B-D4AB065BE11B}" type="presParOf" srcId="{04EBE6EB-A711-407D-92D9-503904DB7544}" destId="{09B41DE4-C102-45D7-B973-B0266E843263}" srcOrd="3" destOrd="0" presId="urn:microsoft.com/office/officeart/2005/8/layout/process2"/>
    <dgm:cxn modelId="{1DF4B6E2-17F3-486F-9230-C16CF9B8FCDB}" type="presParOf" srcId="{09B41DE4-C102-45D7-B973-B0266E843263}" destId="{8F174756-EB54-403E-AE5C-1F88C831D299}" srcOrd="0" destOrd="0" presId="urn:microsoft.com/office/officeart/2005/8/layout/process2"/>
    <dgm:cxn modelId="{B9E6F714-839D-4DDA-AAEB-9053859A5EA9}" type="presParOf" srcId="{04EBE6EB-A711-407D-92D9-503904DB7544}" destId="{E381F535-B13E-4646-BA69-1D610AEE02EB}" srcOrd="4" destOrd="0" presId="urn:microsoft.com/office/officeart/2005/8/layout/process2"/>
    <dgm:cxn modelId="{283AD981-29A9-4084-89C9-EEEB7E475407}" type="presParOf" srcId="{04EBE6EB-A711-407D-92D9-503904DB7544}" destId="{E986171D-A23A-4A2E-AD9D-71EDC5F1C7AF}" srcOrd="5" destOrd="0" presId="urn:microsoft.com/office/officeart/2005/8/layout/process2"/>
    <dgm:cxn modelId="{2C5688B2-7176-48A9-B0AC-91A67B09749A}" type="presParOf" srcId="{E986171D-A23A-4A2E-AD9D-71EDC5F1C7AF}" destId="{97AF9208-56E4-4B0A-B427-285AB5F937AC}" srcOrd="0" destOrd="0" presId="urn:microsoft.com/office/officeart/2005/8/layout/process2"/>
    <dgm:cxn modelId="{CE9F9B3B-2EC5-4617-B8EC-C6897208A847}" type="presParOf" srcId="{04EBE6EB-A711-407D-92D9-503904DB7544}" destId="{67866895-72F6-42C0-82B9-5E1CF7D4001F}" srcOrd="6" destOrd="0" presId="urn:microsoft.com/office/officeart/2005/8/layout/process2"/>
    <dgm:cxn modelId="{29DDD6EA-FE72-466D-BF73-EE5E1DFFD38C}" type="presParOf" srcId="{04EBE6EB-A711-407D-92D9-503904DB7544}" destId="{931A2A1B-40B2-41CF-8D7B-7C93FE4A6F88}" srcOrd="7" destOrd="0" presId="urn:microsoft.com/office/officeart/2005/8/layout/process2"/>
    <dgm:cxn modelId="{0B44D275-5CAA-42A5-B474-2172EAD21579}" type="presParOf" srcId="{931A2A1B-40B2-41CF-8D7B-7C93FE4A6F88}" destId="{5C1B452A-234F-4FCD-B264-B3E1F6EBE9CE}" srcOrd="0" destOrd="0" presId="urn:microsoft.com/office/officeart/2005/8/layout/process2"/>
    <dgm:cxn modelId="{066C6A00-DD45-40EF-B523-0296E3F03736}" type="presParOf" srcId="{04EBE6EB-A711-407D-92D9-503904DB7544}" destId="{8C0CF071-F465-4F01-B5D4-9AE85224D4CB}" srcOrd="8" destOrd="0" presId="urn:microsoft.com/office/officeart/2005/8/layout/process2"/>
    <dgm:cxn modelId="{3AC13EE8-251C-4C04-ACD0-87F4CC762ABE}" type="presParOf" srcId="{04EBE6EB-A711-407D-92D9-503904DB7544}" destId="{B59D3611-76DD-4469-B0B8-99CD6B7DDC25}" srcOrd="9" destOrd="0" presId="urn:microsoft.com/office/officeart/2005/8/layout/process2"/>
    <dgm:cxn modelId="{A659C05A-64A4-424F-AB52-BF21055CD2CC}" type="presParOf" srcId="{B59D3611-76DD-4469-B0B8-99CD6B7DDC25}" destId="{C15C40B7-1D02-4D00-BEF4-128668F34C1C}" srcOrd="0" destOrd="0" presId="urn:microsoft.com/office/officeart/2005/8/layout/process2"/>
    <dgm:cxn modelId="{952B36E5-BC3E-4B56-87F5-A96FC69F597E}" type="presParOf" srcId="{04EBE6EB-A711-407D-92D9-503904DB7544}" destId="{1B9AB160-BBBF-4FFB-AD7C-CAAF0894F593}" srcOrd="10" destOrd="0" presId="urn:microsoft.com/office/officeart/2005/8/layout/process2"/>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3A5BED8-F45E-4B56-8E30-9EA8EDF9A266}">
      <dsp:nvSpPr>
        <dsp:cNvPr id="0" name=""/>
        <dsp:cNvSpPr/>
      </dsp:nvSpPr>
      <dsp:spPr>
        <a:xfrm>
          <a:off x="684773" y="859"/>
          <a:ext cx="4361963" cy="1005957"/>
        </a:xfrm>
        <a:prstGeom prst="roundRect">
          <a:avLst>
            <a:gd name="adj" fmla="val 10000"/>
          </a:avLst>
        </a:prstGeom>
        <a:solidFill>
          <a:schemeClr val="lt1">
            <a:hueOff val="0"/>
            <a:satOff val="0"/>
            <a:lumOff val="0"/>
            <a:alphaOff val="0"/>
          </a:schemeClr>
        </a:solidFill>
        <a:ln w="19050" cap="flat" cmpd="sng" algn="ctr">
          <a:solidFill>
            <a:srgbClr val="24338A"/>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Neue Haas Grotesk Text Pro" panose="020B0504020202020204" pitchFamily="34" charset="0"/>
              <a:ea typeface="+mn-ea"/>
              <a:cs typeface="Arial" panose="020B0604020202020204" pitchFamily="34" charset="0"/>
            </a:rPr>
            <a:t>LGC member resigns/or comes to the end of their term of office</a:t>
          </a:r>
        </a:p>
        <a:p>
          <a:pPr marL="0" lvl="0" indent="0" algn="ctr" defTabSz="533400">
            <a:lnSpc>
              <a:spcPct val="90000"/>
            </a:lnSpc>
            <a:spcBef>
              <a:spcPct val="0"/>
            </a:spcBef>
            <a:spcAft>
              <a:spcPct val="35000"/>
            </a:spcAft>
            <a:buNone/>
          </a:pPr>
          <a:r>
            <a:rPr lang="en-GB" sz="1200" kern="1200">
              <a:latin typeface="Neue Haas Grotesk Text Pro" panose="020B0504020202020204" pitchFamily="34" charset="0"/>
              <a:ea typeface="+mn-ea"/>
              <a:cs typeface="Arial" panose="020B0604020202020204" pitchFamily="34" charset="0"/>
            </a:rPr>
            <a:t>Board of Directors and DBE informed</a:t>
          </a:r>
        </a:p>
      </dsp:txBody>
      <dsp:txXfrm>
        <a:off x="714236" y="30322"/>
        <a:ext cx="4303037" cy="947031"/>
      </dsp:txXfrm>
    </dsp:sp>
    <dsp:sp modelId="{96653C54-B9CA-43CF-8685-F02EC595E7D1}">
      <dsp:nvSpPr>
        <dsp:cNvPr id="0" name=""/>
        <dsp:cNvSpPr/>
      </dsp:nvSpPr>
      <dsp:spPr>
        <a:xfrm rot="5400000">
          <a:off x="2677138" y="1031965"/>
          <a:ext cx="377233" cy="45268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800100">
            <a:lnSpc>
              <a:spcPct val="90000"/>
            </a:lnSpc>
            <a:spcBef>
              <a:spcPct val="0"/>
            </a:spcBef>
            <a:spcAft>
              <a:spcPct val="35000"/>
            </a:spcAft>
            <a:buNone/>
          </a:pPr>
          <a:endParaRPr lang="en-GB" sz="1800" kern="1200">
            <a:solidFill>
              <a:sysClr val="window" lastClr="FFFFFF"/>
            </a:solidFill>
            <a:latin typeface="Calibri"/>
            <a:ea typeface="+mn-ea"/>
            <a:cs typeface="+mn-cs"/>
          </a:endParaRPr>
        </a:p>
      </dsp:txBody>
      <dsp:txXfrm rot="-5400000">
        <a:off x="2729951" y="1069688"/>
        <a:ext cx="271608" cy="264063"/>
      </dsp:txXfrm>
    </dsp:sp>
    <dsp:sp modelId="{31535539-8158-4C2E-9DF8-504DAF6FAEB8}">
      <dsp:nvSpPr>
        <dsp:cNvPr id="0" name=""/>
        <dsp:cNvSpPr/>
      </dsp:nvSpPr>
      <dsp:spPr>
        <a:xfrm>
          <a:off x="684773" y="1509795"/>
          <a:ext cx="4361963" cy="1005957"/>
        </a:xfrm>
        <a:prstGeom prst="roundRect">
          <a:avLst>
            <a:gd name="adj" fmla="val 10000"/>
          </a:avLst>
        </a:prstGeom>
        <a:solidFill>
          <a:schemeClr val="lt1">
            <a:hueOff val="0"/>
            <a:satOff val="0"/>
            <a:lumOff val="0"/>
            <a:alphaOff val="0"/>
          </a:schemeClr>
        </a:solidFill>
        <a:ln w="19050" cap="flat" cmpd="sng" algn="ctr">
          <a:solidFill>
            <a:srgbClr val="24338A"/>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Neue Haas Grotesk Text Pro" panose="020B0504020202020204" pitchFamily="34" charset="0"/>
              <a:ea typeface="+mn-ea"/>
              <a:cs typeface="Arial" panose="020B0604020202020204" pitchFamily="34" charset="0"/>
            </a:rPr>
            <a:t>LGC Chair informs Trust Board and DBE of skills/experience required by the LGC</a:t>
          </a:r>
        </a:p>
      </dsp:txBody>
      <dsp:txXfrm>
        <a:off x="714236" y="1539258"/>
        <a:ext cx="4303037" cy="947031"/>
      </dsp:txXfrm>
    </dsp:sp>
    <dsp:sp modelId="{09B41DE4-C102-45D7-B973-B0266E843263}">
      <dsp:nvSpPr>
        <dsp:cNvPr id="0" name=""/>
        <dsp:cNvSpPr/>
      </dsp:nvSpPr>
      <dsp:spPr>
        <a:xfrm rot="5400000">
          <a:off x="2677138" y="2540901"/>
          <a:ext cx="377233" cy="45268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800100">
            <a:lnSpc>
              <a:spcPct val="90000"/>
            </a:lnSpc>
            <a:spcBef>
              <a:spcPct val="0"/>
            </a:spcBef>
            <a:spcAft>
              <a:spcPct val="35000"/>
            </a:spcAft>
            <a:buNone/>
          </a:pPr>
          <a:endParaRPr lang="en-GB" sz="1800" kern="1200">
            <a:solidFill>
              <a:sysClr val="window" lastClr="FFFFFF"/>
            </a:solidFill>
            <a:latin typeface="Calibri"/>
            <a:ea typeface="+mn-ea"/>
            <a:cs typeface="+mn-cs"/>
          </a:endParaRPr>
        </a:p>
      </dsp:txBody>
      <dsp:txXfrm rot="-5400000">
        <a:off x="2729951" y="2578624"/>
        <a:ext cx="271608" cy="264063"/>
      </dsp:txXfrm>
    </dsp:sp>
    <dsp:sp modelId="{E381F535-B13E-4646-BA69-1D610AEE02EB}">
      <dsp:nvSpPr>
        <dsp:cNvPr id="0" name=""/>
        <dsp:cNvSpPr/>
      </dsp:nvSpPr>
      <dsp:spPr>
        <a:xfrm>
          <a:off x="684773" y="3018731"/>
          <a:ext cx="4361963" cy="1005957"/>
        </a:xfrm>
        <a:prstGeom prst="roundRect">
          <a:avLst>
            <a:gd name="adj" fmla="val 10000"/>
          </a:avLst>
        </a:prstGeom>
        <a:solidFill>
          <a:schemeClr val="lt1">
            <a:hueOff val="0"/>
            <a:satOff val="0"/>
            <a:lumOff val="0"/>
            <a:alphaOff val="0"/>
          </a:schemeClr>
        </a:solidFill>
        <a:ln w="19050" cap="flat" cmpd="sng" algn="ctr">
          <a:solidFill>
            <a:srgbClr val="24338A"/>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Neue Haas Grotesk Text Pro" panose="020B0504020202020204" pitchFamily="34" charset="0"/>
              <a:ea typeface="+mn-ea"/>
              <a:cs typeface="Arial" panose="020B0604020202020204" pitchFamily="34" charset="0"/>
            </a:rPr>
            <a:t>Role advertised or appropriate people approached by the LGC/Parish priest</a:t>
          </a:r>
        </a:p>
      </dsp:txBody>
      <dsp:txXfrm>
        <a:off x="714236" y="3048194"/>
        <a:ext cx="4303037" cy="947031"/>
      </dsp:txXfrm>
    </dsp:sp>
    <dsp:sp modelId="{E986171D-A23A-4A2E-AD9D-71EDC5F1C7AF}">
      <dsp:nvSpPr>
        <dsp:cNvPr id="0" name=""/>
        <dsp:cNvSpPr/>
      </dsp:nvSpPr>
      <dsp:spPr>
        <a:xfrm rot="5400000">
          <a:off x="2677138" y="4049837"/>
          <a:ext cx="377233" cy="45268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800100">
            <a:lnSpc>
              <a:spcPct val="90000"/>
            </a:lnSpc>
            <a:spcBef>
              <a:spcPct val="0"/>
            </a:spcBef>
            <a:spcAft>
              <a:spcPct val="35000"/>
            </a:spcAft>
            <a:buNone/>
          </a:pPr>
          <a:endParaRPr lang="en-GB" sz="1800" kern="1200">
            <a:solidFill>
              <a:sysClr val="window" lastClr="FFFFFF"/>
            </a:solidFill>
            <a:latin typeface="Calibri"/>
            <a:ea typeface="+mn-ea"/>
            <a:cs typeface="+mn-cs"/>
          </a:endParaRPr>
        </a:p>
      </dsp:txBody>
      <dsp:txXfrm rot="-5400000">
        <a:off x="2729951" y="4087560"/>
        <a:ext cx="271608" cy="264063"/>
      </dsp:txXfrm>
    </dsp:sp>
    <dsp:sp modelId="{67866895-72F6-42C0-82B9-5E1CF7D4001F}">
      <dsp:nvSpPr>
        <dsp:cNvPr id="0" name=""/>
        <dsp:cNvSpPr/>
      </dsp:nvSpPr>
      <dsp:spPr>
        <a:xfrm>
          <a:off x="684773" y="4527667"/>
          <a:ext cx="4361963" cy="1005957"/>
        </a:xfrm>
        <a:prstGeom prst="roundRect">
          <a:avLst>
            <a:gd name="adj" fmla="val 10000"/>
          </a:avLst>
        </a:prstGeom>
        <a:solidFill>
          <a:schemeClr val="lt1">
            <a:hueOff val="0"/>
            <a:satOff val="0"/>
            <a:lumOff val="0"/>
            <a:alphaOff val="0"/>
          </a:schemeClr>
        </a:solidFill>
        <a:ln w="19050" cap="flat" cmpd="sng" algn="ctr">
          <a:solidFill>
            <a:srgbClr val="24338A"/>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Neue Haas Grotesk Text Pro" panose="020B0504020202020204" pitchFamily="34" charset="0"/>
              <a:ea typeface="+mn-ea"/>
              <a:cs typeface="Arial" panose="020B0604020202020204" pitchFamily="34" charset="0"/>
            </a:rPr>
            <a:t>Application form filled in and returned to the DBE with recommendation from Chair of the LGC or Board of Directors (dependent on preference of Trust Board)</a:t>
          </a:r>
        </a:p>
      </dsp:txBody>
      <dsp:txXfrm>
        <a:off x="714236" y="4557130"/>
        <a:ext cx="4303037" cy="947031"/>
      </dsp:txXfrm>
    </dsp:sp>
    <dsp:sp modelId="{931A2A1B-40B2-41CF-8D7B-7C93FE4A6F88}">
      <dsp:nvSpPr>
        <dsp:cNvPr id="0" name=""/>
        <dsp:cNvSpPr/>
      </dsp:nvSpPr>
      <dsp:spPr>
        <a:xfrm rot="5400000">
          <a:off x="2677138" y="5558773"/>
          <a:ext cx="377233" cy="45268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800100">
            <a:lnSpc>
              <a:spcPct val="90000"/>
            </a:lnSpc>
            <a:spcBef>
              <a:spcPct val="0"/>
            </a:spcBef>
            <a:spcAft>
              <a:spcPct val="35000"/>
            </a:spcAft>
            <a:buNone/>
          </a:pPr>
          <a:endParaRPr lang="en-GB" sz="1800" kern="1200">
            <a:solidFill>
              <a:sysClr val="window" lastClr="FFFFFF"/>
            </a:solidFill>
            <a:latin typeface="Calibri"/>
            <a:ea typeface="+mn-ea"/>
            <a:cs typeface="+mn-cs"/>
          </a:endParaRPr>
        </a:p>
      </dsp:txBody>
      <dsp:txXfrm rot="-5400000">
        <a:off x="2729951" y="5596496"/>
        <a:ext cx="271608" cy="264063"/>
      </dsp:txXfrm>
    </dsp:sp>
    <dsp:sp modelId="{8C0CF071-F465-4F01-B5D4-9AE85224D4CB}">
      <dsp:nvSpPr>
        <dsp:cNvPr id="0" name=""/>
        <dsp:cNvSpPr/>
      </dsp:nvSpPr>
      <dsp:spPr>
        <a:xfrm>
          <a:off x="684773" y="6036603"/>
          <a:ext cx="4361963" cy="1005957"/>
        </a:xfrm>
        <a:prstGeom prst="roundRect">
          <a:avLst>
            <a:gd name="adj" fmla="val 10000"/>
          </a:avLst>
        </a:prstGeom>
        <a:solidFill>
          <a:schemeClr val="lt1">
            <a:hueOff val="0"/>
            <a:satOff val="0"/>
            <a:lumOff val="0"/>
            <a:alphaOff val="0"/>
          </a:schemeClr>
        </a:solidFill>
        <a:ln w="19050" cap="flat" cmpd="sng" algn="ctr">
          <a:solidFill>
            <a:srgbClr val="24338A"/>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Neue Haas Grotesk Text Pro" panose="020B0504020202020204" pitchFamily="34" charset="0"/>
              <a:ea typeface="+mn-ea"/>
              <a:cs typeface="Arial" panose="020B0604020202020204" pitchFamily="34" charset="0"/>
            </a:rPr>
            <a:t>DBE/DBE corporate Member appoints/approves and sends out a letter of appointment/recommendation</a:t>
          </a:r>
        </a:p>
      </dsp:txBody>
      <dsp:txXfrm>
        <a:off x="714236" y="6066066"/>
        <a:ext cx="4303037" cy="94703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3A5BED8-F45E-4B56-8E30-9EA8EDF9A266}">
      <dsp:nvSpPr>
        <dsp:cNvPr id="0" name=""/>
        <dsp:cNvSpPr/>
      </dsp:nvSpPr>
      <dsp:spPr>
        <a:xfrm>
          <a:off x="471583" y="5851"/>
          <a:ext cx="4788343" cy="776884"/>
        </a:xfrm>
        <a:prstGeom prst="roundRect">
          <a:avLst>
            <a:gd name="adj" fmla="val 10000"/>
          </a:avLst>
        </a:prstGeom>
        <a:solidFill>
          <a:schemeClr val="lt1">
            <a:hueOff val="0"/>
            <a:satOff val="0"/>
            <a:lumOff val="0"/>
            <a:alphaOff val="0"/>
          </a:schemeClr>
        </a:solidFill>
        <a:ln w="19050" cap="flat" cmpd="sng" algn="ctr">
          <a:solidFill>
            <a:srgbClr val="24338A"/>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Neue Haas Grotesk Text Pro" panose="020B0504020202020204" pitchFamily="34" charset="0"/>
              <a:ea typeface="+mn-ea"/>
              <a:cs typeface="Arial" panose="020B0604020202020204" pitchFamily="34" charset="0"/>
            </a:rPr>
            <a:t>Governor resigns/or comes to the end of their term of office</a:t>
          </a:r>
        </a:p>
        <a:p>
          <a:pPr marL="0" lvl="0" indent="0" algn="ctr" defTabSz="533400">
            <a:lnSpc>
              <a:spcPct val="90000"/>
            </a:lnSpc>
            <a:spcBef>
              <a:spcPct val="0"/>
            </a:spcBef>
            <a:spcAft>
              <a:spcPct val="35000"/>
            </a:spcAft>
            <a:buNone/>
          </a:pPr>
          <a:r>
            <a:rPr lang="en-GB" sz="1200" kern="1200">
              <a:latin typeface="Neue Haas Grotesk Text Pro" panose="020B0504020202020204" pitchFamily="34" charset="0"/>
              <a:ea typeface="+mn-ea"/>
              <a:cs typeface="Arial" panose="020B0604020202020204" pitchFamily="34" charset="0"/>
            </a:rPr>
            <a:t>Board of Directors and DBE informed</a:t>
          </a:r>
        </a:p>
      </dsp:txBody>
      <dsp:txXfrm>
        <a:off x="494337" y="28605"/>
        <a:ext cx="4742835" cy="731376"/>
      </dsp:txXfrm>
    </dsp:sp>
    <dsp:sp modelId="{96653C54-B9CA-43CF-8685-F02EC595E7D1}">
      <dsp:nvSpPr>
        <dsp:cNvPr id="0" name=""/>
        <dsp:cNvSpPr/>
      </dsp:nvSpPr>
      <dsp:spPr>
        <a:xfrm rot="5400000">
          <a:off x="2720089" y="802158"/>
          <a:ext cx="291331" cy="349598"/>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GB" sz="1400" kern="1200">
            <a:solidFill>
              <a:sysClr val="window" lastClr="FFFFFF"/>
            </a:solidFill>
            <a:latin typeface="Calibri"/>
            <a:ea typeface="+mn-ea"/>
            <a:cs typeface="+mn-cs"/>
          </a:endParaRPr>
        </a:p>
      </dsp:txBody>
      <dsp:txXfrm rot="-5400000">
        <a:off x="2760876" y="831292"/>
        <a:ext cx="209758" cy="203932"/>
      </dsp:txXfrm>
    </dsp:sp>
    <dsp:sp modelId="{31535539-8158-4C2E-9DF8-504DAF6FAEB8}">
      <dsp:nvSpPr>
        <dsp:cNvPr id="0" name=""/>
        <dsp:cNvSpPr/>
      </dsp:nvSpPr>
      <dsp:spPr>
        <a:xfrm>
          <a:off x="471583" y="1171178"/>
          <a:ext cx="4788343" cy="776884"/>
        </a:xfrm>
        <a:prstGeom prst="roundRect">
          <a:avLst>
            <a:gd name="adj" fmla="val 10000"/>
          </a:avLst>
        </a:prstGeom>
        <a:solidFill>
          <a:schemeClr val="lt1">
            <a:hueOff val="0"/>
            <a:satOff val="0"/>
            <a:lumOff val="0"/>
            <a:alphaOff val="0"/>
          </a:schemeClr>
        </a:solidFill>
        <a:ln w="19050" cap="flat" cmpd="sng" algn="ctr">
          <a:solidFill>
            <a:srgbClr val="24338A"/>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Neue Haas Grotesk Text Pro" panose="020B0504020202020204" pitchFamily="34" charset="0"/>
              <a:ea typeface="+mn-ea"/>
              <a:cs typeface="Arial" panose="020B0604020202020204" pitchFamily="34" charset="0"/>
            </a:rPr>
            <a:t>LGC Chair informs Trust Board and DBE of skills/experience required by the LGC</a:t>
          </a:r>
        </a:p>
      </dsp:txBody>
      <dsp:txXfrm>
        <a:off x="494337" y="1193932"/>
        <a:ext cx="4742835" cy="731376"/>
      </dsp:txXfrm>
    </dsp:sp>
    <dsp:sp modelId="{09B41DE4-C102-45D7-B973-B0266E843263}">
      <dsp:nvSpPr>
        <dsp:cNvPr id="0" name=""/>
        <dsp:cNvSpPr/>
      </dsp:nvSpPr>
      <dsp:spPr>
        <a:xfrm rot="5400000">
          <a:off x="2720089" y="1967485"/>
          <a:ext cx="291331" cy="349598"/>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GB" sz="1400" kern="1200">
            <a:solidFill>
              <a:sysClr val="window" lastClr="FFFFFF"/>
            </a:solidFill>
            <a:latin typeface="Calibri"/>
            <a:ea typeface="+mn-ea"/>
            <a:cs typeface="+mn-cs"/>
          </a:endParaRPr>
        </a:p>
      </dsp:txBody>
      <dsp:txXfrm rot="-5400000">
        <a:off x="2760876" y="1996619"/>
        <a:ext cx="209758" cy="203932"/>
      </dsp:txXfrm>
    </dsp:sp>
    <dsp:sp modelId="{E381F535-B13E-4646-BA69-1D610AEE02EB}">
      <dsp:nvSpPr>
        <dsp:cNvPr id="0" name=""/>
        <dsp:cNvSpPr/>
      </dsp:nvSpPr>
      <dsp:spPr>
        <a:xfrm>
          <a:off x="471583" y="2336505"/>
          <a:ext cx="4788343" cy="776884"/>
        </a:xfrm>
        <a:prstGeom prst="roundRect">
          <a:avLst>
            <a:gd name="adj" fmla="val 10000"/>
          </a:avLst>
        </a:prstGeom>
        <a:solidFill>
          <a:schemeClr val="lt1">
            <a:hueOff val="0"/>
            <a:satOff val="0"/>
            <a:lumOff val="0"/>
            <a:alphaOff val="0"/>
          </a:schemeClr>
        </a:solidFill>
        <a:ln w="19050" cap="flat" cmpd="sng" algn="ctr">
          <a:solidFill>
            <a:srgbClr val="24338A"/>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Neue Haas Grotesk Text Pro" panose="020B0504020202020204" pitchFamily="34" charset="0"/>
              <a:ea typeface="+mn-ea"/>
              <a:cs typeface="Arial" panose="020B0604020202020204" pitchFamily="34" charset="0"/>
            </a:rPr>
            <a:t>Role advertised or appropriate people approached by the LGC/Parish priest</a:t>
          </a:r>
        </a:p>
      </dsp:txBody>
      <dsp:txXfrm>
        <a:off x="494337" y="2359259"/>
        <a:ext cx="4742835" cy="731376"/>
      </dsp:txXfrm>
    </dsp:sp>
    <dsp:sp modelId="{E986171D-A23A-4A2E-AD9D-71EDC5F1C7AF}">
      <dsp:nvSpPr>
        <dsp:cNvPr id="0" name=""/>
        <dsp:cNvSpPr/>
      </dsp:nvSpPr>
      <dsp:spPr>
        <a:xfrm rot="5400000">
          <a:off x="2720089" y="3132812"/>
          <a:ext cx="291331" cy="349598"/>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GB" sz="1400" kern="1200">
            <a:solidFill>
              <a:sysClr val="window" lastClr="FFFFFF"/>
            </a:solidFill>
            <a:latin typeface="Calibri"/>
            <a:ea typeface="+mn-ea"/>
            <a:cs typeface="+mn-cs"/>
          </a:endParaRPr>
        </a:p>
      </dsp:txBody>
      <dsp:txXfrm rot="-5400000">
        <a:off x="2760876" y="3161946"/>
        <a:ext cx="209758" cy="203932"/>
      </dsp:txXfrm>
    </dsp:sp>
    <dsp:sp modelId="{67866895-72F6-42C0-82B9-5E1CF7D4001F}">
      <dsp:nvSpPr>
        <dsp:cNvPr id="0" name=""/>
        <dsp:cNvSpPr/>
      </dsp:nvSpPr>
      <dsp:spPr>
        <a:xfrm>
          <a:off x="471583" y="3501832"/>
          <a:ext cx="4788343" cy="776884"/>
        </a:xfrm>
        <a:prstGeom prst="roundRect">
          <a:avLst>
            <a:gd name="adj" fmla="val 10000"/>
          </a:avLst>
        </a:prstGeom>
        <a:solidFill>
          <a:schemeClr val="lt1">
            <a:hueOff val="0"/>
            <a:satOff val="0"/>
            <a:lumOff val="0"/>
            <a:alphaOff val="0"/>
          </a:schemeClr>
        </a:solidFill>
        <a:ln w="19050" cap="flat" cmpd="sng" algn="ctr">
          <a:solidFill>
            <a:srgbClr val="24338A"/>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Neue Haas Grotesk Text Pro" panose="020B0504020202020204" pitchFamily="34" charset="0"/>
              <a:ea typeface="+mn-ea"/>
              <a:cs typeface="Arial" panose="020B0604020202020204" pitchFamily="34" charset="0"/>
            </a:rPr>
            <a:t>Application form filled in and returned to the DBE with recommendation from Chair of the LGC or Board of Directors (dependent on preference of Trust Board)</a:t>
          </a:r>
        </a:p>
      </dsp:txBody>
      <dsp:txXfrm>
        <a:off x="494337" y="3524586"/>
        <a:ext cx="4742835" cy="731376"/>
      </dsp:txXfrm>
    </dsp:sp>
    <dsp:sp modelId="{931A2A1B-40B2-41CF-8D7B-7C93FE4A6F88}">
      <dsp:nvSpPr>
        <dsp:cNvPr id="0" name=""/>
        <dsp:cNvSpPr/>
      </dsp:nvSpPr>
      <dsp:spPr>
        <a:xfrm rot="5400000">
          <a:off x="2720089" y="4298139"/>
          <a:ext cx="291331" cy="349598"/>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GB" sz="1400" kern="1200">
            <a:solidFill>
              <a:sysClr val="window" lastClr="FFFFFF"/>
            </a:solidFill>
            <a:latin typeface="Calibri"/>
            <a:ea typeface="+mn-ea"/>
            <a:cs typeface="+mn-cs"/>
          </a:endParaRPr>
        </a:p>
      </dsp:txBody>
      <dsp:txXfrm rot="-5400000">
        <a:off x="2760876" y="4327273"/>
        <a:ext cx="209758" cy="203932"/>
      </dsp:txXfrm>
    </dsp:sp>
    <dsp:sp modelId="{8C0CF071-F465-4F01-B5D4-9AE85224D4CB}">
      <dsp:nvSpPr>
        <dsp:cNvPr id="0" name=""/>
        <dsp:cNvSpPr/>
      </dsp:nvSpPr>
      <dsp:spPr>
        <a:xfrm>
          <a:off x="471583" y="4667159"/>
          <a:ext cx="4788343" cy="776884"/>
        </a:xfrm>
        <a:prstGeom prst="roundRect">
          <a:avLst>
            <a:gd name="adj" fmla="val 10000"/>
          </a:avLst>
        </a:prstGeom>
        <a:solidFill>
          <a:schemeClr val="lt1">
            <a:hueOff val="0"/>
            <a:satOff val="0"/>
            <a:lumOff val="0"/>
            <a:alphaOff val="0"/>
          </a:schemeClr>
        </a:solidFill>
        <a:ln w="19050" cap="flat" cmpd="sng" algn="ctr">
          <a:solidFill>
            <a:srgbClr val="24338A"/>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Neue Haas Grotesk Text Pro" panose="020B0504020202020204" pitchFamily="34" charset="0"/>
              <a:ea typeface="+mn-ea"/>
              <a:cs typeface="Arial" panose="020B0604020202020204" pitchFamily="34" charset="0"/>
            </a:rPr>
            <a:t>DBE approves and sends recommendation letter</a:t>
          </a:r>
        </a:p>
      </dsp:txBody>
      <dsp:txXfrm>
        <a:off x="494337" y="4689913"/>
        <a:ext cx="4742835" cy="731376"/>
      </dsp:txXfrm>
    </dsp:sp>
    <dsp:sp modelId="{B59D3611-76DD-4469-B0B8-99CD6B7DDC25}">
      <dsp:nvSpPr>
        <dsp:cNvPr id="0" name=""/>
        <dsp:cNvSpPr/>
      </dsp:nvSpPr>
      <dsp:spPr>
        <a:xfrm rot="5400000">
          <a:off x="2720089" y="5463466"/>
          <a:ext cx="291331" cy="349598"/>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GB" sz="1400" kern="1200">
            <a:solidFill>
              <a:sysClr val="window" lastClr="FFFFFF"/>
            </a:solidFill>
            <a:latin typeface="Calibri"/>
            <a:ea typeface="+mn-ea"/>
            <a:cs typeface="+mn-cs"/>
          </a:endParaRPr>
        </a:p>
      </dsp:txBody>
      <dsp:txXfrm rot="-5400000">
        <a:off x="2760876" y="5492600"/>
        <a:ext cx="209758" cy="203932"/>
      </dsp:txXfrm>
    </dsp:sp>
    <dsp:sp modelId="{1B9AB160-BBBF-4FFB-AD7C-CAAF0894F593}">
      <dsp:nvSpPr>
        <dsp:cNvPr id="0" name=""/>
        <dsp:cNvSpPr/>
      </dsp:nvSpPr>
      <dsp:spPr>
        <a:xfrm>
          <a:off x="547593" y="5832486"/>
          <a:ext cx="4636322" cy="776884"/>
        </a:xfrm>
        <a:prstGeom prst="roundRect">
          <a:avLst>
            <a:gd name="adj" fmla="val 10000"/>
          </a:avLst>
        </a:prstGeom>
        <a:solidFill>
          <a:schemeClr val="lt1">
            <a:hueOff val="0"/>
            <a:satOff val="0"/>
            <a:lumOff val="0"/>
            <a:alphaOff val="0"/>
          </a:schemeClr>
        </a:solidFill>
        <a:ln w="19050" cap="flat" cmpd="sng" algn="ctr">
          <a:solidFill>
            <a:srgbClr val="24338A"/>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Neue Haas Grotesk Text Pro" panose="020B0504020202020204" pitchFamily="34" charset="0"/>
              <a:ea typeface="+mn-ea"/>
              <a:cs typeface="Arial" panose="020B0604020202020204" pitchFamily="34" charset="0"/>
            </a:rPr>
            <a:t>Chair of the Board/LGC Chair informs DBE of appointment date.</a:t>
          </a:r>
        </a:p>
      </dsp:txBody>
      <dsp:txXfrm>
        <a:off x="570347" y="5855240"/>
        <a:ext cx="4590814" cy="73137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02A19FB54978468CFD78A0D23DA201" ma:contentTypeVersion="20" ma:contentTypeDescription="Create a new document." ma:contentTypeScope="" ma:versionID="23d41d99013fd637cf80692a2b578ce8">
  <xsd:schema xmlns:xsd="http://www.w3.org/2001/XMLSchema" xmlns:xs="http://www.w3.org/2001/XMLSchema" xmlns:p="http://schemas.microsoft.com/office/2006/metadata/properties" xmlns:ns2="c21f2a6f-c9b4-460a-bd0e-10cca1dfd36e" xmlns:ns3="be172cb6-44b9-441c-915b-ff408fdda2b8" targetNamespace="http://schemas.microsoft.com/office/2006/metadata/properties" ma:root="true" ma:fieldsID="d352b35db18000d86b21ae48ae1fe6c5" ns2:_="" ns3:_="">
    <xsd:import namespace="c21f2a6f-c9b4-460a-bd0e-10cca1dfd36e"/>
    <xsd:import namespace="be172cb6-44b9-441c-915b-ff408fdda2b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Note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1f2a6f-c9b4-460a-bd0e-10cca1dfd3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60d6e9a-1de3-416e-b938-0774c399d6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tes0" ma:index="27" nillable="true" ma:displayName="Notes" ma:internalName="Notes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172cb6-44b9-441c-915b-ff408fdda2b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535f943-7e08-4497-a1ec-ccf7ee8d1383}" ma:internalName="TaxCatchAll" ma:showField="CatchAllData" ma:web="be172cb6-44b9-441c-915b-ff408fdda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21f2a6f-c9b4-460a-bd0e-10cca1dfd36e">
      <Terms xmlns="http://schemas.microsoft.com/office/infopath/2007/PartnerControls"/>
    </lcf76f155ced4ddcb4097134ff3c332f>
    <TaxCatchAll xmlns="be172cb6-44b9-441c-915b-ff408fdda2b8" xsi:nil="true"/>
    <Notes0 xmlns="c21f2a6f-c9b4-460a-bd0e-10cca1dfd36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9ABB6A-C9E7-4F97-84B2-73903EEE8E97}"/>
</file>

<file path=customXml/itemProps2.xml><?xml version="1.0" encoding="utf-8"?>
<ds:datastoreItem xmlns:ds="http://schemas.openxmlformats.org/officeDocument/2006/customXml" ds:itemID="{BEBF027E-8D61-42B6-A934-097E969BFF8D}">
  <ds:schemaRefs>
    <ds:schemaRef ds:uri="http://schemas.microsoft.com/office/2006/metadata/properties"/>
    <ds:schemaRef ds:uri="http://schemas.microsoft.com/office/infopath/2007/PartnerControls"/>
    <ds:schemaRef ds:uri="c21f2a6f-c9b4-460a-bd0e-10cca1dfd36e"/>
    <ds:schemaRef ds:uri="be172cb6-44b9-441c-915b-ff408fdda2b8"/>
  </ds:schemaRefs>
</ds:datastoreItem>
</file>

<file path=customXml/itemProps3.xml><?xml version="1.0" encoding="utf-8"?>
<ds:datastoreItem xmlns:ds="http://schemas.openxmlformats.org/officeDocument/2006/customXml" ds:itemID="{73E419B1-5FCF-4B10-B666-6A76E7E01C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DBE Resources Template 2023</Template>
  <TotalTime>1304</TotalTime>
  <Pages>17</Pages>
  <Words>2398</Words>
  <Characters>13672</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Geddes</dc:creator>
  <cp:keywords/>
  <dc:description/>
  <cp:lastModifiedBy>Linda Boys</cp:lastModifiedBy>
  <cp:revision>139</cp:revision>
  <cp:lastPrinted>2026-08-03T10:42:00Z</cp:lastPrinted>
  <dcterms:created xsi:type="dcterms:W3CDTF">2023-08-09T13:18:00Z</dcterms:created>
  <dcterms:modified xsi:type="dcterms:W3CDTF">2026-08-04T13:23:00Z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0x0101002C02A19FB54978468CFD78A0D23DA201</vt:lpwstr>
  </property>
  <property fmtid="{D5CDD505-2E9C-101B-9397-08002B2CF9AE}" pid="3" name="MediaServiceImageTags">
    <vt:lpwstr/>
  </property>
</Properties>
</file>